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C6696" w14:textId="77777777" w:rsidR="003D491E" w:rsidRDefault="003D491E">
      <w:pPr>
        <w:pStyle w:val="berschrift2"/>
        <w:rPr>
          <w:sz w:val="4"/>
          <w:szCs w:val="4"/>
        </w:rPr>
      </w:pPr>
    </w:p>
    <w:p w14:paraId="46F84688" w14:textId="77777777" w:rsidR="00875F82" w:rsidRPr="000863B6" w:rsidRDefault="00875F82">
      <w:pPr>
        <w:rPr>
          <w:rFonts w:ascii="Arial" w:hAnsi="Arial" w:cs="Arial"/>
          <w:b/>
          <w:noProof/>
          <w:sz w:val="44"/>
          <w:szCs w:val="44"/>
        </w:rPr>
      </w:pPr>
      <w:r w:rsidRPr="000863B6">
        <w:rPr>
          <w:rFonts w:ascii="Arial" w:hAnsi="Arial" w:cs="Arial"/>
          <w:b/>
          <w:noProof/>
          <w:sz w:val="44"/>
          <w:szCs w:val="44"/>
        </w:rPr>
        <w:t xml:space="preserve">STV Aufstiegsrunde Korbball </w:t>
      </w:r>
    </w:p>
    <w:p w14:paraId="3DB6B888" w14:textId="77777777" w:rsidR="00D739CD" w:rsidRPr="000863B6" w:rsidRDefault="00875F82">
      <w:pPr>
        <w:rPr>
          <w:rFonts w:ascii="Arial" w:hAnsi="Arial" w:cs="Arial"/>
          <w:noProof/>
          <w:sz w:val="36"/>
          <w:szCs w:val="36"/>
        </w:rPr>
      </w:pPr>
      <w:r w:rsidRPr="000863B6">
        <w:rPr>
          <w:rFonts w:ascii="Arial" w:hAnsi="Arial" w:cs="Arial"/>
          <w:b/>
          <w:noProof/>
          <w:sz w:val="36"/>
          <w:szCs w:val="36"/>
        </w:rPr>
        <w:t>1. Liga NLB</w:t>
      </w:r>
      <w:r w:rsidR="00593C3A">
        <w:rPr>
          <w:rFonts w:ascii="Arial" w:hAnsi="Arial" w:cs="Arial"/>
          <w:b/>
          <w:noProof/>
          <w:sz w:val="36"/>
          <w:szCs w:val="36"/>
        </w:rPr>
        <w:t xml:space="preserve"> 20</w:t>
      </w:r>
      <w:r w:rsidR="00473BC2">
        <w:rPr>
          <w:rFonts w:ascii="Arial" w:hAnsi="Arial" w:cs="Arial"/>
          <w:b/>
          <w:noProof/>
          <w:sz w:val="36"/>
          <w:szCs w:val="36"/>
        </w:rPr>
        <w:t>22</w:t>
      </w:r>
    </w:p>
    <w:p w14:paraId="25D20D2E" w14:textId="77777777" w:rsidR="00D739CD" w:rsidRPr="000863B6" w:rsidRDefault="00D739CD">
      <w:pPr>
        <w:rPr>
          <w:rFonts w:ascii="Arial" w:hAnsi="Arial" w:cs="Arial"/>
          <w:noProof/>
          <w:sz w:val="36"/>
        </w:rPr>
      </w:pPr>
    </w:p>
    <w:p w14:paraId="0650540A" w14:textId="2F505DDE" w:rsidR="003D491E" w:rsidRPr="000863B6" w:rsidRDefault="00A177DD">
      <w:pPr>
        <w:rPr>
          <w:rFonts w:ascii="Arial" w:hAnsi="Arial" w:cs="Arial"/>
          <w:b/>
          <w:noProof/>
          <w:sz w:val="36"/>
          <w:u w:val="single"/>
          <w:lang w:eastAsia="de-CH"/>
        </w:rPr>
      </w:pPr>
      <w:r w:rsidRPr="000863B6">
        <w:rPr>
          <w:rFonts w:ascii="Arial" w:hAnsi="Arial" w:cs="Arial"/>
          <w:b/>
          <w:noProof/>
          <w:sz w:val="44"/>
          <w:szCs w:val="44"/>
        </w:rPr>
        <w:t>Damen</w:t>
      </w:r>
      <w:r w:rsidR="001134D1">
        <w:rPr>
          <w:rFonts w:ascii="Arial" w:hAnsi="Arial" w:cs="Arial"/>
          <w:b/>
          <w:noProof/>
          <w:sz w:val="44"/>
          <w:szCs w:val="44"/>
        </w:rPr>
        <w:t xml:space="preserve"> / Herren</w:t>
      </w:r>
      <w:r w:rsidR="007403A8">
        <w:rPr>
          <w:rFonts w:ascii="Arial" w:hAnsi="Arial" w:cs="Arial"/>
          <w:b/>
          <w:noProof/>
          <w:sz w:val="44"/>
          <w:szCs w:val="44"/>
        </w:rPr>
        <w:t xml:space="preserve">  </w:t>
      </w:r>
      <w:r w:rsidR="007403A8">
        <w:rPr>
          <w:rFonts w:ascii="Arial" w:hAnsi="Arial" w:cs="Arial"/>
          <w:b/>
          <w:noProof/>
          <w:sz w:val="22"/>
          <w:szCs w:val="22"/>
        </w:rPr>
        <w:t xml:space="preserve">(bitte markieren) </w:t>
      </w:r>
      <w:r w:rsidR="003D491E" w:rsidRPr="000863B6">
        <w:rPr>
          <w:rFonts w:ascii="Arial" w:hAnsi="Arial" w:cs="Arial"/>
          <w:noProof/>
          <w:sz w:val="36"/>
        </w:rPr>
        <w:br/>
      </w:r>
      <w:r w:rsidR="003D491E" w:rsidRPr="000863B6">
        <w:rPr>
          <w:rFonts w:ascii="Arial" w:hAnsi="Arial" w:cs="Arial"/>
          <w:noProof/>
          <w:sz w:val="36"/>
        </w:rPr>
        <w:br/>
      </w:r>
      <w:r w:rsidR="003D491E" w:rsidRPr="000863B6">
        <w:rPr>
          <w:rFonts w:ascii="Arial" w:hAnsi="Arial" w:cs="Arial"/>
          <w:b/>
          <w:noProof/>
          <w:sz w:val="36"/>
          <w:u w:val="single"/>
          <w:lang w:eastAsia="de-CH"/>
        </w:rPr>
        <w:t>Spieler</w:t>
      </w:r>
      <w:r w:rsidR="0016449E">
        <w:rPr>
          <w:rFonts w:ascii="Arial" w:hAnsi="Arial" w:cs="Arial"/>
          <w:b/>
          <w:noProof/>
          <w:sz w:val="36"/>
          <w:u w:val="single"/>
          <w:lang w:eastAsia="de-CH"/>
        </w:rPr>
        <w:t>*i</w:t>
      </w:r>
      <w:r w:rsidR="001134D1">
        <w:rPr>
          <w:rFonts w:ascii="Arial" w:hAnsi="Arial" w:cs="Arial"/>
          <w:b/>
          <w:noProof/>
          <w:sz w:val="36"/>
          <w:u w:val="single"/>
          <w:lang w:eastAsia="de-CH"/>
        </w:rPr>
        <w:t>nnen</w:t>
      </w:r>
      <w:r w:rsidR="003D491E" w:rsidRPr="000863B6">
        <w:rPr>
          <w:rFonts w:ascii="Arial" w:hAnsi="Arial" w:cs="Arial"/>
          <w:b/>
          <w:noProof/>
          <w:sz w:val="36"/>
          <w:u w:val="single"/>
          <w:lang w:eastAsia="de-CH"/>
        </w:rPr>
        <w:t>-Liste</w:t>
      </w:r>
    </w:p>
    <w:p w14:paraId="52B4AB32" w14:textId="77777777" w:rsidR="003D491E" w:rsidRPr="000863B6" w:rsidRDefault="003D491E">
      <w:pPr>
        <w:rPr>
          <w:rFonts w:ascii="Arial" w:hAnsi="Arial" w:cs="Arial"/>
          <w:b/>
          <w:noProof/>
          <w:sz w:val="36"/>
        </w:rPr>
      </w:pPr>
    </w:p>
    <w:p w14:paraId="506A8CCD" w14:textId="77777777" w:rsidR="00CA38C9" w:rsidRDefault="003D491E">
      <w:pPr>
        <w:tabs>
          <w:tab w:val="left" w:pos="1800"/>
          <w:tab w:val="left" w:pos="6237"/>
        </w:tabs>
        <w:rPr>
          <w:rFonts w:ascii="Arial" w:hAnsi="Arial" w:cs="Arial"/>
          <w:b/>
          <w:noProof/>
        </w:rPr>
      </w:pPr>
      <w:r w:rsidRPr="000863B6">
        <w:rPr>
          <w:rFonts w:ascii="Arial" w:hAnsi="Arial" w:cs="Arial"/>
          <w:b/>
          <w:noProof/>
        </w:rPr>
        <w:t>Verein:</w:t>
      </w:r>
      <w:r w:rsidRPr="000863B6">
        <w:rPr>
          <w:rFonts w:ascii="Arial" w:hAnsi="Arial" w:cs="Arial"/>
          <w:b/>
          <w:noProof/>
        </w:rPr>
        <w:tab/>
        <w:t>....................................................................</w:t>
      </w:r>
      <w:r w:rsidRPr="000863B6">
        <w:rPr>
          <w:rFonts w:ascii="Arial" w:hAnsi="Arial" w:cs="Arial"/>
          <w:b/>
          <w:noProof/>
          <w:sz w:val="32"/>
          <w:szCs w:val="32"/>
        </w:rPr>
        <w:fldChar w:fldCharType="begin"/>
      </w:r>
      <w:r w:rsidRPr="000863B6">
        <w:rPr>
          <w:rFonts w:ascii="Arial" w:hAnsi="Arial" w:cs="Arial"/>
          <w:b/>
          <w:noProof/>
          <w:sz w:val="32"/>
          <w:szCs w:val="32"/>
        </w:rPr>
        <w:instrText xml:space="preserve"> MERGEFIELD "Verein" </w:instrText>
      </w:r>
      <w:r w:rsidRPr="000863B6">
        <w:rPr>
          <w:rFonts w:ascii="Arial" w:hAnsi="Arial" w:cs="Arial"/>
          <w:b/>
          <w:noProof/>
          <w:sz w:val="32"/>
          <w:szCs w:val="32"/>
        </w:rPr>
        <w:fldChar w:fldCharType="end"/>
      </w:r>
      <w:r w:rsidRPr="000863B6">
        <w:rPr>
          <w:rFonts w:ascii="Arial" w:hAnsi="Arial" w:cs="Arial"/>
          <w:b/>
          <w:noProof/>
        </w:rPr>
        <w:tab/>
      </w:r>
      <w:r w:rsidRPr="000863B6">
        <w:rPr>
          <w:rFonts w:ascii="Arial" w:hAnsi="Arial" w:cs="Arial"/>
          <w:b/>
          <w:noProof/>
        </w:rPr>
        <w:br/>
      </w:r>
    </w:p>
    <w:p w14:paraId="78187367" w14:textId="0ED9B111" w:rsidR="003D491E" w:rsidRDefault="003D491E">
      <w:pPr>
        <w:tabs>
          <w:tab w:val="left" w:pos="1800"/>
          <w:tab w:val="left" w:pos="6237"/>
        </w:tabs>
        <w:rPr>
          <w:rFonts w:ascii="Arial" w:hAnsi="Arial" w:cs="Arial"/>
          <w:b/>
          <w:noProof/>
        </w:rPr>
      </w:pPr>
      <w:r w:rsidRPr="000863B6">
        <w:rPr>
          <w:rFonts w:ascii="Arial" w:hAnsi="Arial" w:cs="Arial"/>
          <w:b/>
          <w:noProof/>
        </w:rPr>
        <w:br/>
        <w:t>Betreuer:</w:t>
      </w:r>
      <w:r w:rsidRPr="000863B6">
        <w:rPr>
          <w:rFonts w:ascii="Arial" w:hAnsi="Arial" w:cs="Arial"/>
          <w:b/>
          <w:noProof/>
        </w:rPr>
        <w:tab/>
        <w:t>....................................................................</w:t>
      </w:r>
    </w:p>
    <w:p w14:paraId="0C1EA62D" w14:textId="77777777" w:rsidR="00CA38C9" w:rsidRPr="000863B6" w:rsidRDefault="00CA38C9">
      <w:pPr>
        <w:tabs>
          <w:tab w:val="left" w:pos="1800"/>
          <w:tab w:val="left" w:pos="6237"/>
        </w:tabs>
        <w:rPr>
          <w:rFonts w:ascii="Arial" w:hAnsi="Arial" w:cs="Arial"/>
          <w:b/>
          <w:noProof/>
        </w:rPr>
      </w:pPr>
    </w:p>
    <w:p w14:paraId="5D10393E" w14:textId="77777777" w:rsidR="003D491E" w:rsidRPr="000863B6" w:rsidRDefault="003D491E">
      <w:pPr>
        <w:rPr>
          <w:rFonts w:ascii="Arial" w:hAnsi="Arial" w:cs="Arial"/>
          <w:b/>
          <w:noProof/>
        </w:rPr>
      </w:pPr>
    </w:p>
    <w:p w14:paraId="5270DF0E" w14:textId="77777777" w:rsidR="003D491E" w:rsidRPr="000863B6" w:rsidRDefault="00DF6FE0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           In alphapetischer Reienfolge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"/>
        <w:gridCol w:w="2378"/>
        <w:gridCol w:w="2379"/>
        <w:gridCol w:w="1304"/>
        <w:gridCol w:w="2872"/>
      </w:tblGrid>
      <w:tr w:rsidR="003D491E" w:rsidRPr="000863B6" w14:paraId="4C6D0B31" w14:textId="77777777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737" w:type="dxa"/>
            <w:vAlign w:val="center"/>
          </w:tcPr>
          <w:p w14:paraId="4F2A0CA1" w14:textId="77777777" w:rsidR="003D491E" w:rsidRPr="000863B6" w:rsidRDefault="003D491E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0863B6">
              <w:rPr>
                <w:rFonts w:ascii="Arial" w:hAnsi="Arial" w:cs="Arial"/>
                <w:b/>
                <w:noProof/>
              </w:rPr>
              <w:t>Dress-Nr.</w:t>
            </w:r>
          </w:p>
        </w:tc>
        <w:tc>
          <w:tcPr>
            <w:tcW w:w="2378" w:type="dxa"/>
            <w:vAlign w:val="center"/>
          </w:tcPr>
          <w:p w14:paraId="1B334F96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  <w:r w:rsidRPr="000863B6">
              <w:rPr>
                <w:rFonts w:ascii="Arial" w:hAnsi="Arial" w:cs="Arial"/>
                <w:b/>
                <w:noProof/>
              </w:rPr>
              <w:t>Name</w:t>
            </w:r>
          </w:p>
        </w:tc>
        <w:tc>
          <w:tcPr>
            <w:tcW w:w="2379" w:type="dxa"/>
            <w:vAlign w:val="center"/>
          </w:tcPr>
          <w:p w14:paraId="1A80F1D4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  <w:r w:rsidRPr="000863B6">
              <w:rPr>
                <w:rFonts w:ascii="Arial" w:hAnsi="Arial" w:cs="Arial"/>
                <w:b/>
                <w:noProof/>
              </w:rPr>
              <w:t>Vorname</w:t>
            </w:r>
          </w:p>
        </w:tc>
        <w:tc>
          <w:tcPr>
            <w:tcW w:w="1304" w:type="dxa"/>
            <w:vAlign w:val="center"/>
          </w:tcPr>
          <w:p w14:paraId="5FCA1EAA" w14:textId="77777777" w:rsidR="00875F82" w:rsidRPr="000863B6" w:rsidRDefault="00875F82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0863B6">
              <w:rPr>
                <w:rFonts w:ascii="Arial" w:hAnsi="Arial" w:cs="Arial"/>
                <w:b/>
                <w:noProof/>
              </w:rPr>
              <w:t>Mitglieder-</w:t>
            </w:r>
          </w:p>
          <w:p w14:paraId="680758FD" w14:textId="77777777" w:rsidR="003D491E" w:rsidRPr="000863B6" w:rsidRDefault="00875F82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0863B6">
              <w:rPr>
                <w:rFonts w:ascii="Arial" w:hAnsi="Arial" w:cs="Arial"/>
                <w:b/>
                <w:noProof/>
              </w:rPr>
              <w:t>nummer</w:t>
            </w:r>
          </w:p>
        </w:tc>
        <w:tc>
          <w:tcPr>
            <w:tcW w:w="2872" w:type="dxa"/>
            <w:vAlign w:val="center"/>
          </w:tcPr>
          <w:p w14:paraId="7CEDDE10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  <w:r w:rsidRPr="000863B6">
              <w:rPr>
                <w:rFonts w:ascii="Arial" w:hAnsi="Arial" w:cs="Arial"/>
                <w:b/>
                <w:noProof/>
              </w:rPr>
              <w:t>Unterschrift</w:t>
            </w:r>
          </w:p>
        </w:tc>
      </w:tr>
      <w:tr w:rsidR="003D491E" w:rsidRPr="000863B6" w14:paraId="606C3303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0E53288D" w14:textId="77777777" w:rsidR="003D491E" w:rsidRPr="000863B6" w:rsidRDefault="003D491E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27476338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78B62572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7EC778E7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457624BD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02B638F3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31EDD774" w14:textId="77777777" w:rsidR="003D491E" w:rsidRPr="000863B6" w:rsidRDefault="003D491E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0C6F3D0F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2286199B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0D9108C8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100AA059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31041AE9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23B361C0" w14:textId="77777777" w:rsidR="003D491E" w:rsidRPr="000863B6" w:rsidRDefault="003D491E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33B9C152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783A249A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699B2287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7F88752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2D90B131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0589354A" w14:textId="77777777" w:rsidR="003D491E" w:rsidRPr="000863B6" w:rsidRDefault="003D491E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7BCE06C9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29E741F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27DB28DB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1DBB17E7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7CAEF7FE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22EA6817" w14:textId="77777777" w:rsidR="003D491E" w:rsidRPr="000863B6" w:rsidRDefault="003D491E" w:rsidP="00875F82">
            <w:pPr>
              <w:jc w:val="center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15A7F22E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67028E8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682387C5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361C7486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0062106E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5F6CB7C5" w14:textId="77777777" w:rsidR="003D491E" w:rsidRPr="000863B6" w:rsidRDefault="003D491E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68D2DB01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7C28986A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3C6C1FA8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1B074155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725C9D49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4D1D086D" w14:textId="77777777" w:rsidR="003D491E" w:rsidRPr="000863B6" w:rsidRDefault="003D491E" w:rsidP="00875F82">
            <w:pPr>
              <w:jc w:val="center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6DD92DD7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3FC07D14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568B385D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35FE284B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49DE1C6D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660AE3C4" w14:textId="77777777" w:rsidR="003D491E" w:rsidRPr="000863B6" w:rsidRDefault="003D491E" w:rsidP="00875F82">
            <w:pPr>
              <w:jc w:val="center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4AD0C5E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4645C1E8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7D2CAC95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35E5BF06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3D6F7624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68F553DE" w14:textId="77777777" w:rsidR="003D491E" w:rsidRPr="000863B6" w:rsidRDefault="003D491E" w:rsidP="00875F82">
            <w:pPr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269F566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49C340DB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629BE04E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10F90CDF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1EC555B3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78142694" w14:textId="77777777" w:rsidR="003D491E" w:rsidRPr="000863B6" w:rsidRDefault="003D491E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3819045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32C91C5B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6851AE37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2095680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43A1C8B8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1375767E" w14:textId="77777777" w:rsidR="003D491E" w:rsidRPr="000863B6" w:rsidRDefault="003D491E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1C4F77A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2FAEC84B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5F46B1A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361AF7D0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3D491E" w:rsidRPr="000863B6" w14:paraId="1A74D374" w14:textId="77777777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737" w:type="dxa"/>
            <w:vAlign w:val="center"/>
          </w:tcPr>
          <w:p w14:paraId="309E12BC" w14:textId="77777777" w:rsidR="003D491E" w:rsidRPr="000863B6" w:rsidRDefault="003D491E">
            <w:pPr>
              <w:jc w:val="right"/>
              <w:rPr>
                <w:rFonts w:ascii="Arial" w:hAnsi="Arial" w:cs="Arial"/>
                <w:bCs/>
                <w:noProof/>
              </w:rPr>
            </w:pPr>
          </w:p>
        </w:tc>
        <w:tc>
          <w:tcPr>
            <w:tcW w:w="2378" w:type="dxa"/>
          </w:tcPr>
          <w:p w14:paraId="3B41929C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379" w:type="dxa"/>
          </w:tcPr>
          <w:p w14:paraId="5DA23C1E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04" w:type="dxa"/>
          </w:tcPr>
          <w:p w14:paraId="33E935BF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72" w:type="dxa"/>
          </w:tcPr>
          <w:p w14:paraId="14BFBAFA" w14:textId="77777777" w:rsidR="003D491E" w:rsidRPr="000863B6" w:rsidRDefault="003D491E">
            <w:pPr>
              <w:rPr>
                <w:rFonts w:ascii="Arial" w:hAnsi="Arial" w:cs="Arial"/>
                <w:b/>
                <w:noProof/>
              </w:rPr>
            </w:pPr>
          </w:p>
        </w:tc>
      </w:tr>
    </w:tbl>
    <w:p w14:paraId="0EE0B953" w14:textId="77777777" w:rsidR="003D491E" w:rsidRPr="000863B6" w:rsidRDefault="003D491E">
      <w:pPr>
        <w:rPr>
          <w:rFonts w:ascii="Arial" w:hAnsi="Arial" w:cs="Arial"/>
          <w:b/>
          <w:noProof/>
        </w:rPr>
      </w:pPr>
    </w:p>
    <w:p w14:paraId="5E3250C2" w14:textId="77777777" w:rsidR="003D491E" w:rsidRPr="000863B6" w:rsidRDefault="003D491E" w:rsidP="00D739CD">
      <w:pPr>
        <w:rPr>
          <w:rFonts w:ascii="Arial" w:hAnsi="Arial" w:cs="Arial"/>
          <w:noProof/>
        </w:rPr>
      </w:pPr>
      <w:r w:rsidRPr="000863B6">
        <w:rPr>
          <w:rFonts w:ascii="Arial" w:hAnsi="Arial" w:cs="Arial"/>
          <w:b/>
          <w:noProof/>
        </w:rPr>
        <w:t xml:space="preserve">Diese Liste muss vor dem ersten Spiel mit </w:t>
      </w:r>
      <w:r w:rsidR="00D36727">
        <w:rPr>
          <w:rFonts w:ascii="Arial" w:hAnsi="Arial" w:cs="Arial"/>
          <w:b/>
          <w:noProof/>
        </w:rPr>
        <w:t>der Spielerkarte</w:t>
      </w:r>
      <w:r w:rsidRPr="000863B6">
        <w:rPr>
          <w:rFonts w:ascii="Arial" w:hAnsi="Arial" w:cs="Arial"/>
          <w:b/>
          <w:noProof/>
        </w:rPr>
        <w:t xml:space="preserve"> der Wettkampfleitung abgegeben werden.</w:t>
      </w:r>
      <w:r w:rsidRPr="000863B6">
        <w:rPr>
          <w:rFonts w:ascii="Arial" w:hAnsi="Arial" w:cs="Arial"/>
          <w:noProof/>
        </w:rPr>
        <w:br/>
      </w:r>
      <w:r w:rsidRPr="000863B6">
        <w:rPr>
          <w:rFonts w:ascii="Arial" w:hAnsi="Arial" w:cs="Arial"/>
          <w:noProof/>
        </w:rPr>
        <w:br/>
        <w:t>Name des Betreuers:  ........</w:t>
      </w:r>
      <w:r w:rsidR="00D739CD" w:rsidRPr="000863B6">
        <w:rPr>
          <w:rFonts w:ascii="Arial" w:hAnsi="Arial" w:cs="Arial"/>
          <w:noProof/>
        </w:rPr>
        <w:t xml:space="preserve">........................  </w:t>
      </w:r>
      <w:r w:rsidRPr="000863B6">
        <w:rPr>
          <w:rFonts w:ascii="Arial" w:hAnsi="Arial" w:cs="Arial"/>
          <w:noProof/>
        </w:rPr>
        <w:t>Unterschrift Betreuer/-in: ...............</w:t>
      </w:r>
      <w:r w:rsidR="00D739CD" w:rsidRPr="000863B6">
        <w:rPr>
          <w:rFonts w:ascii="Arial" w:hAnsi="Arial" w:cs="Arial"/>
          <w:noProof/>
        </w:rPr>
        <w:t>...............</w:t>
      </w:r>
    </w:p>
    <w:p w14:paraId="4B5117BD" w14:textId="77777777" w:rsidR="000863B6" w:rsidRPr="000863B6" w:rsidRDefault="000863B6">
      <w:pPr>
        <w:rPr>
          <w:rFonts w:ascii="Arial" w:hAnsi="Arial" w:cs="Arial"/>
          <w:noProof/>
        </w:rPr>
      </w:pPr>
    </w:p>
    <w:sectPr w:rsidR="000863B6" w:rsidRPr="000863B6">
      <w:headerReference w:type="first" r:id="rId10"/>
      <w:footerReference w:type="first" r:id="rId11"/>
      <w:pgSz w:w="11907" w:h="16840" w:code="9"/>
      <w:pgMar w:top="1701" w:right="567" w:bottom="851" w:left="1701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A7BF7" w14:textId="77777777" w:rsidR="00F05908" w:rsidRDefault="00F05908">
      <w:r>
        <w:separator/>
      </w:r>
    </w:p>
  </w:endnote>
  <w:endnote w:type="continuationSeparator" w:id="0">
    <w:p w14:paraId="6FF9E7CC" w14:textId="77777777" w:rsidR="00F05908" w:rsidRDefault="00F05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95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8E444" w14:textId="77777777" w:rsidR="003D491E" w:rsidRDefault="003D491E">
    <w:pPr>
      <w:pStyle w:val="Fuzeile"/>
      <w:tabs>
        <w:tab w:val="clear" w:pos="9072"/>
        <w:tab w:val="left" w:pos="8300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Bahnhofstrasse 38</w:t>
    </w:r>
  </w:p>
  <w:p w14:paraId="45B9C418" w14:textId="77777777" w:rsidR="003D491E" w:rsidRDefault="003D491E">
    <w:pPr>
      <w:pStyle w:val="Fuzeile"/>
      <w:tabs>
        <w:tab w:val="clear" w:pos="9072"/>
        <w:tab w:val="left" w:pos="8301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Postfach, 5001 Aarau</w:t>
    </w:r>
  </w:p>
  <w:p w14:paraId="02A499D3" w14:textId="77777777" w:rsidR="003D491E" w:rsidRDefault="003D491E">
    <w:pPr>
      <w:pStyle w:val="Fuzeile"/>
      <w:tabs>
        <w:tab w:val="clear" w:pos="9072"/>
        <w:tab w:val="left" w:pos="8301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Telefon 062 837 82 00</w:t>
    </w:r>
  </w:p>
  <w:p w14:paraId="7FADE39A" w14:textId="77777777" w:rsidR="003D491E" w:rsidRDefault="003D491E">
    <w:pPr>
      <w:pStyle w:val="Fuzeile"/>
      <w:tabs>
        <w:tab w:val="clear" w:pos="9072"/>
        <w:tab w:val="left" w:pos="8301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Fax 062 824 14 01</w:t>
    </w:r>
  </w:p>
  <w:p w14:paraId="4D0194BE" w14:textId="77777777" w:rsidR="003D491E" w:rsidRDefault="003D491E">
    <w:pPr>
      <w:pStyle w:val="Fuzeile"/>
      <w:tabs>
        <w:tab w:val="clear" w:pos="9072"/>
        <w:tab w:val="left" w:pos="8301"/>
      </w:tabs>
      <w:spacing w:line="180" w:lineRule="exact"/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ab/>
      <w:t>stv@stv-fsg.ch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891C5" w14:textId="77777777" w:rsidR="00F05908" w:rsidRDefault="00F05908">
      <w:r>
        <w:separator/>
      </w:r>
    </w:p>
  </w:footnote>
  <w:footnote w:type="continuationSeparator" w:id="0">
    <w:p w14:paraId="0DBF1B66" w14:textId="77777777" w:rsidR="00F05908" w:rsidRDefault="00F05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D4331" w14:textId="77777777" w:rsidR="003D491E" w:rsidRDefault="00A177DD">
    <w:pPr>
      <w:spacing w:line="180" w:lineRule="exact"/>
      <w:rPr>
        <w:sz w:val="12"/>
        <w:szCs w:val="12"/>
        <w:lang w:val="it-IT"/>
      </w:rPr>
    </w:pPr>
    <w:r>
      <w:rPr>
        <w:noProof/>
      </w:rPr>
      <w:pict w14:anchorId="68D5B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496.15pt;margin-top:28.35pt;width:68.25pt;height:71.25pt;z-index:251657728;mso-position-horizontal:absolute;mso-position-horizontal-relative:page;mso-position-vertical:absolute;mso-position-vertical-relative:page">
          <v:imagedata r:id="rId1" o:title="Logo_STV_2015_A4_1farbig_schwarz"/>
          <w10:wrap type="square" anchorx="page" anchory="page"/>
        </v:shape>
      </w:pict>
    </w:r>
    <w:r w:rsidR="003D491E">
      <w:rPr>
        <w:sz w:val="12"/>
        <w:szCs w:val="12"/>
        <w:lang w:val="it-IT"/>
      </w:rPr>
      <w:t>Schweizerischer Turnverband</w:t>
    </w:r>
  </w:p>
  <w:p w14:paraId="78E77A2D" w14:textId="77777777" w:rsidR="003D491E" w:rsidRDefault="003D491E">
    <w:pPr>
      <w:spacing w:line="180" w:lineRule="exact"/>
      <w:rPr>
        <w:sz w:val="12"/>
        <w:szCs w:val="12"/>
        <w:lang w:val="it-IT"/>
      </w:rPr>
    </w:pPr>
    <w:r>
      <w:rPr>
        <w:sz w:val="12"/>
        <w:szCs w:val="12"/>
        <w:lang w:val="it-IT"/>
      </w:rPr>
      <w:t>Fédération suisse de gymnastique</w:t>
    </w:r>
  </w:p>
  <w:p w14:paraId="63470635" w14:textId="77777777" w:rsidR="003D491E" w:rsidRDefault="003D491E">
    <w:pPr>
      <w:spacing w:line="180" w:lineRule="exact"/>
      <w:rPr>
        <w:sz w:val="12"/>
        <w:szCs w:val="12"/>
        <w:lang w:val="it-IT"/>
      </w:rPr>
    </w:pPr>
    <w:r>
      <w:rPr>
        <w:sz w:val="12"/>
        <w:szCs w:val="12"/>
        <w:lang w:val="it-IT"/>
      </w:rPr>
      <w:t>Federazione svizzera di ginnastica</w:t>
    </w:r>
  </w:p>
  <w:p w14:paraId="36C614D1" w14:textId="77777777" w:rsidR="003D491E" w:rsidRDefault="003D491E">
    <w:pPr>
      <w:pStyle w:val="Kopfzeile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NotTrackMoves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39CD"/>
    <w:rsid w:val="00001660"/>
    <w:rsid w:val="000863B6"/>
    <w:rsid w:val="001134D1"/>
    <w:rsid w:val="0016449E"/>
    <w:rsid w:val="00236DA6"/>
    <w:rsid w:val="002A52C3"/>
    <w:rsid w:val="003D491E"/>
    <w:rsid w:val="00473BC2"/>
    <w:rsid w:val="004834FB"/>
    <w:rsid w:val="00593C3A"/>
    <w:rsid w:val="00705CF3"/>
    <w:rsid w:val="007403A8"/>
    <w:rsid w:val="00875F82"/>
    <w:rsid w:val="00A0366B"/>
    <w:rsid w:val="00A177DD"/>
    <w:rsid w:val="00A2534E"/>
    <w:rsid w:val="00BD664B"/>
    <w:rsid w:val="00C97580"/>
    <w:rsid w:val="00CA38C9"/>
    <w:rsid w:val="00CD4753"/>
    <w:rsid w:val="00D36727"/>
    <w:rsid w:val="00D739CD"/>
    <w:rsid w:val="00DF6FE0"/>
    <w:rsid w:val="00F0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;"/>
  <w14:docId w14:val="29D1697E"/>
  <w15:chartTrackingRefBased/>
  <w15:docId w15:val="{F7FD4F0F-5A4A-4678-96B6-620DDF781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Frutiger 45 Light" w:hAnsi="Frutiger 45 Light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95" w:hAnsi="Frutiger 95"/>
      <w:spacing w:val="10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2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semiHidden/>
    <w:rPr>
      <w:sz w:val="22"/>
    </w:rPr>
  </w:style>
  <w:style w:type="character" w:styleId="Seitenzahl">
    <w:name w:val="page number"/>
    <w:basedOn w:val="Absatz-Standardschriftar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Thomas%20Leuenberger\Eigene%20Dateien\STV\Diskette%20Neues%20CI\Vorlage_Brief_STV_GS_Log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B737FE81D5634AA34CA3088696760F" ma:contentTypeVersion="15" ma:contentTypeDescription="Ein neues Dokument erstellen." ma:contentTypeScope="" ma:versionID="8566b91e64a9f30c9935eb37d0285fbf">
  <xsd:schema xmlns:xsd="http://www.w3.org/2001/XMLSchema" xmlns:xs="http://www.w3.org/2001/XMLSchema" xmlns:p="http://schemas.microsoft.com/office/2006/metadata/properties" xmlns:ns2="506b9e87-f1c8-4770-ad56-71eb27c00912" xmlns:ns3="3c54e56e-d53f-4a1f-a5ff-09d017cac8c9" targetNamespace="http://schemas.microsoft.com/office/2006/metadata/properties" ma:root="true" ma:fieldsID="8985a197236af2f3afcdc18a7dac5d96" ns2:_="" ns3:_="">
    <xsd:import namespace="506b9e87-f1c8-4770-ad56-71eb27c00912"/>
    <xsd:import namespace="3c54e56e-d53f-4a1f-a5ff-09d017cac8c9"/>
    <xsd:element name="properties">
      <xsd:complexType>
        <xsd:sequence>
          <xsd:element name="documentManagement">
            <xsd:complexType>
              <xsd:all>
                <xsd:element ref="ns2:ocabb7c9111d45bd899af5c466959816" minOccurs="0"/>
                <xsd:element ref="ns2:ja5e11d7f7134c31ad79634a5e80ccff" minOccurs="0"/>
                <xsd:element ref="ns2:dbbc9c633c5f4754b1034a3ab46523e2" minOccurs="0"/>
                <xsd:element ref="ns2:o4dc896029c24eb98bb4e34db961ba48" minOccurs="0"/>
                <xsd:element ref="ns2:jaaca093f5ef470ba9b2314fc9830664" minOccurs="0"/>
                <xsd:element ref="ns2:h366f4db74674f7a86bb9813b5fe9203" minOccurs="0"/>
                <xsd:element ref="ns2:TaxCatchAll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b9e87-f1c8-4770-ad56-71eb27c00912" elementFormDefault="qualified">
    <xsd:import namespace="http://schemas.microsoft.com/office/2006/documentManagement/types"/>
    <xsd:import namespace="http://schemas.microsoft.com/office/infopath/2007/PartnerControls"/>
    <xsd:element name="ocabb7c9111d45bd899af5c466959816" ma:index="8" nillable="true" ma:taxonomy="true" ma:internalName="ocabb7c9111d45bd899af5c466959816" ma:taxonomyFieldName="Dokumententyp" ma:displayName="Dokumententyp" ma:default="" ma:fieldId="{8cabb7c9-111d-45bd-899a-f5c466959816}" ma:sspId="d2955659-770c-425f-ae21-327d84164290" ma:termSetId="68069851-1c22-4ccf-827e-37ed37de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5e11d7f7134c31ad79634a5e80ccff" ma:index="9" nillable="true" ma:taxonomy="true" ma:internalName="ja5e11d7f7134c31ad79634a5e80ccff" ma:taxonomyFieldName="Dokumentenklasse" ma:displayName="Dokumentenklasse" ma:default="" ma:fieldId="{3a5e11d7-f713-4c31-ad79-634a5e80ccff}" ma:sspId="d2955659-770c-425f-ae21-327d84164290" ma:termSetId="c4e9a200-d8b4-4a46-97a4-f144544fba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bbc9c633c5f4754b1034a3ab46523e2" ma:index="10" nillable="true" ma:taxonomy="true" ma:internalName="dbbc9c633c5f4754b1034a3ab46523e2" ma:taxonomyFieldName="Abteilung" ma:displayName="Abteilung" ma:default="1;#Sport|1a68dff5-5cd1-4991-8930-ec9cf2716c14" ma:fieldId="{dbbc9c63-3c5f-4754-b103-4a3ab46523e2}" ma:sspId="d2955659-770c-425f-ae21-327d84164290" ma:termSetId="e80770ea-b1a7-4e8a-9c4e-94778d08a0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dc896029c24eb98bb4e34db961ba48" ma:index="11" nillable="true" ma:taxonomy="true" ma:internalName="o4dc896029c24eb98bb4e34db961ba48" ma:taxonomyFieldName="Bereich" ma:displayName="Bereich" ma:default="2;#Messbare- u. Spielsportarten|2ab37619-68d5-42d3-9387-6bdae5c757ea" ma:fieldId="{84dc8960-29c2-4eb9-8bb4-e34db961ba48}" ma:sspId="d2955659-770c-425f-ae21-327d84164290" ma:termSetId="cc48cfc8-3362-46d4-8ace-de1366a23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aca093f5ef470ba9b2314fc9830664" ma:index="12" nillable="true" ma:taxonomy="true" ma:internalName="jaaca093f5ef470ba9b2314fc9830664" ma:taxonomyFieldName="Ressort" ma:displayName="Ressort" ma:default="3;#Korbball|510f0150-8f5d-4784-89aa-685dbc2e0bfc" ma:fieldId="{3aaca093-f5ef-470b-a9b2-314fc9830664}" ma:sspId="d2955659-770c-425f-ae21-327d84164290" ma:termSetId="3c1a3ccb-e8d0-44a6-98ec-bd8ff75e2d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366f4db74674f7a86bb9813b5fe9203" ma:index="13" nillable="true" ma:taxonomy="true" ma:internalName="h366f4db74674f7a86bb9813b5fe9203" ma:taxonomyFieldName="Fachgruppe" ma:displayName="Fachgruppe" ma:default="" ma:fieldId="{1366f4db-7467-4f7a-86bb-9813b5fe9203}" ma:sspId="d2955659-770c-425f-ae21-327d84164290" ma:termSetId="2167ba34-ee52-491f-b5fe-52aaa9efc0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iespalte &quot;Alle abfangen&quot;" ma:hidden="true" ma:list="{99885b25-8c47-4af8-a070-581d4c697060}" ma:internalName="TaxCatchAll" ma:showField="CatchAllData" ma:web="506b9e87-f1c8-4770-ad56-71eb27c009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4e56e-d53f-4a1f-a5ff-09d017cac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bbc9c633c5f4754b1034a3ab46523e2 xmlns="506b9e87-f1c8-4770-ad56-71eb27c0091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Sport</TermName>
          <TermId xmlns="http://schemas.microsoft.com/office/infopath/2007/PartnerControls">1a68dff5-5cd1-4991-8930-ec9cf2716c14</TermId>
        </TermInfo>
      </Terms>
    </dbbc9c633c5f4754b1034a3ab46523e2>
    <o4dc896029c24eb98bb4e34db961ba48 xmlns="506b9e87-f1c8-4770-ad56-71eb27c0091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Messbare- u. Spielsportarten</TermName>
          <TermId xmlns="http://schemas.microsoft.com/office/infopath/2007/PartnerControls">2ab37619-68d5-42d3-9387-6bdae5c757ea</TermId>
        </TermInfo>
      </Terms>
    </o4dc896029c24eb98bb4e34db961ba48>
    <jaaca093f5ef470ba9b2314fc9830664 xmlns="506b9e87-f1c8-4770-ad56-71eb27c00912">
      <Terms xmlns="http://schemas.microsoft.com/office/infopath/2007/PartnerControls">
        <TermInfo xmlns="http://schemas.microsoft.com/office/infopath/2007/PartnerControls">
          <TermName xmlns="http://schemas.microsoft.com/office/infopath/2007/PartnerControls">Korbball</TermName>
          <TermId xmlns="http://schemas.microsoft.com/office/infopath/2007/PartnerControls">510f0150-8f5d-4784-89aa-685dbc2e0bfc</TermId>
        </TermInfo>
      </Terms>
    </jaaca093f5ef470ba9b2314fc9830664>
    <h366f4db74674f7a86bb9813b5fe9203 xmlns="506b9e87-f1c8-4770-ad56-71eb27c00912">
      <Terms xmlns="http://schemas.microsoft.com/office/infopath/2007/PartnerControls"/>
    </h366f4db74674f7a86bb9813b5fe9203>
    <ja5e11d7f7134c31ad79634a5e80ccff xmlns="506b9e87-f1c8-4770-ad56-71eb27c00912">
      <Terms xmlns="http://schemas.microsoft.com/office/infopath/2007/PartnerControls"/>
    </ja5e11d7f7134c31ad79634a5e80ccff>
    <TaxCatchAll xmlns="506b9e87-f1c8-4770-ad56-71eb27c00912">
      <Value>3</Value>
      <Value>2</Value>
      <Value>1</Value>
    </TaxCatchAll>
    <ocabb7c9111d45bd899af5c466959816 xmlns="506b9e87-f1c8-4770-ad56-71eb27c00912">
      <Terms xmlns="http://schemas.microsoft.com/office/infopath/2007/PartnerControls"/>
    </ocabb7c9111d45bd899af5c466959816>
  </documentManagement>
</p:properties>
</file>

<file path=customXml/itemProps1.xml><?xml version="1.0" encoding="utf-8"?>
<ds:datastoreItem xmlns:ds="http://schemas.openxmlformats.org/officeDocument/2006/customXml" ds:itemID="{BF5DBA75-44B4-43AB-9EA7-A6AA5A597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6b9e87-f1c8-4770-ad56-71eb27c00912"/>
    <ds:schemaRef ds:uri="3c54e56e-d53f-4a1f-a5ff-09d017cac8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9C6E86-F428-4358-8C42-611B14DA822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90FE6E7-C487-465A-BE54-8AF6EA57A4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5B1188-26D2-4327-8255-3572A1DFEB0B}">
  <ds:schemaRefs>
    <ds:schemaRef ds:uri="http://schemas.openxmlformats.org/package/2006/metadata/core-properties"/>
    <ds:schemaRef ds:uri="http://purl.org/dc/terms/"/>
    <ds:schemaRef ds:uri="506b9e87-f1c8-4770-ad56-71eb27c00912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c54e56e-d53f-4a1f-a5ff-09d017cac8c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Vorlage_Brief_STV_GS_Logo.dot</Template>
  <TotalTime>0</TotalTime>
  <Pages>1</Pages>
  <Words>92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Brief STV</vt:lpstr>
    </vt:vector>
  </TitlesOfParts>
  <Manager>Geschäftsstelle STV Aarau</Manager>
  <Company>Schweizerischer Turnverband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Spieler*innen-Liste Aufstiegsrunde 1.Liga NLB</dc:title>
  <dc:subject/>
  <dc:creator>Imfeld Stefanie</dc:creator>
  <cp:keywords/>
  <cp:lastModifiedBy>Imfeld Stefanie</cp:lastModifiedBy>
  <cp:revision>2</cp:revision>
  <cp:lastPrinted>2016-09-11T17:37:00Z</cp:lastPrinted>
  <dcterms:created xsi:type="dcterms:W3CDTF">2022-09-09T06:10:00Z</dcterms:created>
  <dcterms:modified xsi:type="dcterms:W3CDTF">2022-09-09T06:10:00Z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rstellt von">
    <vt:lpwstr>hr</vt:lpwstr>
  </property>
  <property fmtid="{D5CDD505-2E9C-101B-9397-08002B2CF9AE}" pid="3" name="Version 1.0">
    <vt:filetime>2006-12-31T23:00:00Z</vt:filetime>
  </property>
  <property fmtid="{D5CDD505-2E9C-101B-9397-08002B2CF9AE}" pid="4" name="Dokumententyp">
    <vt:lpwstr/>
  </property>
  <property fmtid="{D5CDD505-2E9C-101B-9397-08002B2CF9AE}" pid="5" name="Ressort">
    <vt:lpwstr>3;#Korbball|510f0150-8f5d-4784-89aa-685dbc2e0bfc</vt:lpwstr>
  </property>
  <property fmtid="{D5CDD505-2E9C-101B-9397-08002B2CF9AE}" pid="6" name="Fachgruppe">
    <vt:lpwstr/>
  </property>
  <property fmtid="{D5CDD505-2E9C-101B-9397-08002B2CF9AE}" pid="7" name="Abteilung">
    <vt:lpwstr>1;#Sport|1a68dff5-5cd1-4991-8930-ec9cf2716c14</vt:lpwstr>
  </property>
  <property fmtid="{D5CDD505-2E9C-101B-9397-08002B2CF9AE}" pid="8" name="Bereich">
    <vt:lpwstr>2;#Messbare- u. Spielsportarten|2ab37619-68d5-42d3-9387-6bdae5c757ea</vt:lpwstr>
  </property>
  <property fmtid="{D5CDD505-2E9C-101B-9397-08002B2CF9AE}" pid="9" name="Dokumentenklasse">
    <vt:lpwstr/>
  </property>
  <property fmtid="{D5CDD505-2E9C-101B-9397-08002B2CF9AE}" pid="10" name="ContentTypeId">
    <vt:lpwstr>0x010100E0B737FE81D5634AA34CA3088696760F</vt:lpwstr>
  </property>
</Properties>
</file>