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B9" w:rsidRPr="00A40020" w:rsidRDefault="00A40020" w:rsidP="00253CB9">
      <w:pPr>
        <w:pStyle w:val="berschrift2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w:drawing>
          <wp:anchor distT="0" distB="0" distL="114300" distR="114300" simplePos="0" relativeHeight="251666432" behindDoc="0" locked="0" layoutInCell="1" allowOverlap="1" wp14:anchorId="4B2E3442" wp14:editId="4697AA22">
            <wp:simplePos x="0" y="0"/>
            <wp:positionH relativeFrom="column">
              <wp:posOffset>5253990</wp:posOffset>
            </wp:positionH>
            <wp:positionV relativeFrom="paragraph">
              <wp:posOffset>-718185</wp:posOffset>
            </wp:positionV>
            <wp:extent cx="865505" cy="9017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V_2015_A4_1farbig_gra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CB9" w:rsidRPr="00A40020" w:rsidRDefault="00253CB9" w:rsidP="00253CB9">
      <w:pPr>
        <w:rPr>
          <w:rFonts w:ascii="Arial" w:hAnsi="Arial" w:cs="Arial"/>
        </w:rPr>
      </w:pPr>
    </w:p>
    <w:p w:rsidR="00253CB9" w:rsidRPr="00A40020" w:rsidRDefault="00253CB9" w:rsidP="00253CB9">
      <w:pPr>
        <w:rPr>
          <w:rFonts w:ascii="Arial" w:hAnsi="Arial" w:cs="Arial"/>
        </w:rPr>
      </w:pPr>
    </w:p>
    <w:p w:rsidR="00253CB9" w:rsidRPr="00A40020" w:rsidRDefault="00253CB9" w:rsidP="00253CB9">
      <w:pPr>
        <w:rPr>
          <w:rFonts w:ascii="Arial" w:hAnsi="Arial" w:cs="Arial"/>
        </w:rPr>
      </w:pPr>
    </w:p>
    <w:p w:rsidR="00253CB9" w:rsidRPr="00A40020" w:rsidRDefault="00253CB9" w:rsidP="00253CB9">
      <w:pPr>
        <w:rPr>
          <w:rFonts w:ascii="Arial" w:hAnsi="Arial" w:cs="Arial"/>
        </w:rPr>
      </w:pPr>
    </w:p>
    <w:p w:rsidR="00253CB9" w:rsidRPr="00A40020" w:rsidRDefault="00FD2721" w:rsidP="00253CB9">
      <w:pPr>
        <w:rPr>
          <w:rFonts w:ascii="Arial" w:hAnsi="Arial" w:cs="Arial"/>
          <w:b/>
          <w:sz w:val="36"/>
          <w:szCs w:val="36"/>
        </w:rPr>
      </w:pPr>
      <w:r w:rsidRPr="00A40020">
        <w:rPr>
          <w:rFonts w:ascii="Arial" w:hAnsi="Arial" w:cs="Arial"/>
          <w:b/>
          <w:sz w:val="36"/>
          <w:szCs w:val="36"/>
        </w:rPr>
        <w:t>P</w:t>
      </w:r>
      <w:r w:rsidR="008A7A6E">
        <w:rPr>
          <w:rFonts w:ascii="Arial" w:hAnsi="Arial" w:cs="Arial"/>
          <w:b/>
          <w:sz w:val="36"/>
          <w:szCs w:val="36"/>
        </w:rPr>
        <w:t>ROTOKOLL</w:t>
      </w:r>
    </w:p>
    <w:p w:rsidR="00253CB9" w:rsidRPr="00A40020" w:rsidRDefault="00253CB9" w:rsidP="00253CB9">
      <w:pPr>
        <w:rPr>
          <w:rFonts w:ascii="Arial" w:hAnsi="Arial" w:cs="Arial"/>
        </w:rPr>
      </w:pPr>
    </w:p>
    <w:tbl>
      <w:tblPr>
        <w:tblStyle w:val="Tabellenraster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9"/>
        <w:gridCol w:w="5798"/>
      </w:tblGrid>
      <w:tr w:rsidR="00253CB9" w:rsidRPr="00A40020" w:rsidTr="003F13B9">
        <w:tc>
          <w:tcPr>
            <w:tcW w:w="3969" w:type="dxa"/>
          </w:tcPr>
          <w:p w:rsidR="00253CB9" w:rsidRPr="000117CE" w:rsidRDefault="001A4D8F" w:rsidP="003F13B9">
            <w:pPr>
              <w:rPr>
                <w:rFonts w:ascii="Arial" w:hAnsi="Arial" w:cs="Arial"/>
                <w:b/>
                <w:color w:val="FF0000"/>
              </w:rPr>
            </w:pPr>
            <w:r w:rsidRPr="000117CE">
              <w:rPr>
                <w:rFonts w:ascii="Arial" w:hAnsi="Arial" w:cs="Arial"/>
                <w:b/>
                <w:color w:val="FF0000"/>
              </w:rPr>
              <w:t xml:space="preserve">Abteilung </w:t>
            </w:r>
            <w:r w:rsidR="000117CE" w:rsidRPr="000117CE">
              <w:rPr>
                <w:rFonts w:ascii="Arial" w:hAnsi="Arial" w:cs="Arial"/>
                <w:b/>
                <w:color w:val="FF0000"/>
              </w:rPr>
              <w:t xml:space="preserve">/ Ressort </w:t>
            </w:r>
          </w:p>
          <w:p w:rsidR="00253CB9" w:rsidRPr="00A40020" w:rsidRDefault="00253CB9" w:rsidP="003F13B9">
            <w:pPr>
              <w:rPr>
                <w:rFonts w:ascii="Arial" w:hAnsi="Arial" w:cs="Arial"/>
              </w:rPr>
            </w:pPr>
          </w:p>
        </w:tc>
        <w:tc>
          <w:tcPr>
            <w:tcW w:w="5798" w:type="dxa"/>
          </w:tcPr>
          <w:p w:rsidR="00253CB9" w:rsidRPr="000117CE" w:rsidRDefault="000117CE" w:rsidP="00FD2721">
            <w:pPr>
              <w:tabs>
                <w:tab w:val="left" w:pos="851"/>
              </w:tabs>
              <w:rPr>
                <w:rFonts w:ascii="Arial" w:hAnsi="Arial" w:cs="Arial"/>
                <w:b/>
                <w:color w:val="FF0000"/>
              </w:rPr>
            </w:pPr>
            <w:r w:rsidRPr="000117CE">
              <w:rPr>
                <w:rFonts w:ascii="Arial" w:hAnsi="Arial" w:cs="Arial"/>
                <w:b/>
                <w:color w:val="FF0000"/>
              </w:rPr>
              <w:t>Mustersitzung 1/2015</w:t>
            </w:r>
          </w:p>
          <w:p w:rsidR="00A40020" w:rsidRPr="00A40020" w:rsidRDefault="00A40020" w:rsidP="00FD2721">
            <w:pPr>
              <w:tabs>
                <w:tab w:val="left" w:pos="851"/>
              </w:tabs>
              <w:rPr>
                <w:rFonts w:ascii="Arial" w:hAnsi="Arial" w:cs="Arial"/>
                <w:b/>
              </w:rPr>
            </w:pPr>
          </w:p>
          <w:p w:rsidR="00253CB9" w:rsidRPr="00A40020" w:rsidRDefault="00FD2721" w:rsidP="00FD2721">
            <w:pPr>
              <w:tabs>
                <w:tab w:val="left" w:pos="851"/>
              </w:tabs>
              <w:rPr>
                <w:rFonts w:ascii="Arial" w:hAnsi="Arial" w:cs="Arial"/>
              </w:rPr>
            </w:pPr>
            <w:r w:rsidRPr="00A40020">
              <w:rPr>
                <w:rFonts w:ascii="Arial" w:hAnsi="Arial" w:cs="Arial"/>
              </w:rPr>
              <w:t>Datum</w:t>
            </w:r>
            <w:r w:rsidRPr="00A40020">
              <w:rPr>
                <w:rFonts w:ascii="Arial" w:hAnsi="Arial" w:cs="Arial"/>
              </w:rPr>
              <w:tab/>
            </w:r>
            <w:proofErr w:type="spellStart"/>
            <w:r w:rsidR="000117CE" w:rsidRPr="000117CE">
              <w:rPr>
                <w:rFonts w:ascii="Arial" w:hAnsi="Arial" w:cs="Arial"/>
                <w:color w:val="FF0000"/>
              </w:rPr>
              <w:t>xx.xx.xxxx</w:t>
            </w:r>
            <w:proofErr w:type="spellEnd"/>
          </w:p>
          <w:p w:rsidR="00FD2721" w:rsidRPr="00A40020" w:rsidRDefault="00FD2721" w:rsidP="00FD2721">
            <w:pPr>
              <w:tabs>
                <w:tab w:val="left" w:pos="851"/>
              </w:tabs>
              <w:rPr>
                <w:rFonts w:ascii="Arial" w:hAnsi="Arial" w:cs="Arial"/>
              </w:rPr>
            </w:pPr>
            <w:r w:rsidRPr="00A40020">
              <w:rPr>
                <w:rFonts w:ascii="Arial" w:hAnsi="Arial" w:cs="Arial"/>
              </w:rPr>
              <w:t>Ort</w:t>
            </w:r>
            <w:r w:rsidRPr="00A40020">
              <w:rPr>
                <w:rFonts w:ascii="Arial" w:hAnsi="Arial" w:cs="Arial"/>
              </w:rPr>
              <w:tab/>
            </w:r>
            <w:r w:rsidR="000117CE" w:rsidRPr="000117CE">
              <w:rPr>
                <w:rFonts w:ascii="Arial" w:hAnsi="Arial" w:cs="Arial"/>
                <w:color w:val="FF0000"/>
              </w:rPr>
              <w:t>Musterort</w:t>
            </w:r>
          </w:p>
          <w:p w:rsidR="00FD2721" w:rsidRPr="00A40020" w:rsidRDefault="00FD2721" w:rsidP="000117CE">
            <w:pPr>
              <w:tabs>
                <w:tab w:val="left" w:pos="851"/>
              </w:tabs>
              <w:rPr>
                <w:rFonts w:ascii="Arial" w:hAnsi="Arial" w:cs="Arial"/>
              </w:rPr>
            </w:pPr>
            <w:r w:rsidRPr="00A40020">
              <w:rPr>
                <w:rFonts w:ascii="Arial" w:hAnsi="Arial" w:cs="Arial"/>
              </w:rPr>
              <w:t>Zeit</w:t>
            </w:r>
            <w:r w:rsidRPr="00A40020">
              <w:rPr>
                <w:rFonts w:ascii="Arial" w:hAnsi="Arial" w:cs="Arial"/>
              </w:rPr>
              <w:tab/>
            </w:r>
            <w:proofErr w:type="spellStart"/>
            <w:r w:rsidR="000117CE" w:rsidRPr="000117CE">
              <w:rPr>
                <w:rFonts w:ascii="Arial" w:hAnsi="Arial" w:cs="Arial"/>
                <w:color w:val="FF0000"/>
              </w:rPr>
              <w:t>xx.xx</w:t>
            </w:r>
            <w:proofErr w:type="spellEnd"/>
            <w:r w:rsidR="000117CE" w:rsidRPr="000117CE">
              <w:rPr>
                <w:rFonts w:ascii="Arial" w:hAnsi="Arial" w:cs="Arial"/>
                <w:color w:val="FF0000"/>
              </w:rPr>
              <w:t xml:space="preserve"> Uhr – </w:t>
            </w:r>
            <w:proofErr w:type="spellStart"/>
            <w:r w:rsidR="000117CE" w:rsidRPr="000117CE">
              <w:rPr>
                <w:rFonts w:ascii="Arial" w:hAnsi="Arial" w:cs="Arial"/>
                <w:color w:val="FF0000"/>
              </w:rPr>
              <w:t>xx.xx</w:t>
            </w:r>
            <w:proofErr w:type="spellEnd"/>
            <w:r w:rsidR="000117CE" w:rsidRPr="000117CE">
              <w:rPr>
                <w:rFonts w:ascii="Arial" w:hAnsi="Arial" w:cs="Arial"/>
                <w:color w:val="FF0000"/>
              </w:rPr>
              <w:t xml:space="preserve"> Uhr</w:t>
            </w:r>
            <w:r w:rsidR="00CA438B" w:rsidRPr="000117CE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</w:tbl>
    <w:p w:rsidR="00253CB9" w:rsidRPr="00A40020" w:rsidRDefault="00253CB9" w:rsidP="00253CB9">
      <w:pPr>
        <w:rPr>
          <w:rFonts w:ascii="Arial" w:hAnsi="Arial" w:cs="Arial"/>
        </w:rPr>
      </w:pPr>
    </w:p>
    <w:p w:rsidR="00253CB9" w:rsidRPr="00A40020" w:rsidRDefault="00253CB9" w:rsidP="00253CB9">
      <w:pPr>
        <w:rPr>
          <w:rFonts w:ascii="Arial" w:hAnsi="Arial" w:cs="Arial"/>
        </w:rPr>
      </w:pPr>
    </w:p>
    <w:tbl>
      <w:tblPr>
        <w:tblW w:w="970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410"/>
        <w:gridCol w:w="2268"/>
        <w:gridCol w:w="2693"/>
      </w:tblGrid>
      <w:tr w:rsidR="00253CB9" w:rsidRPr="00A40020" w:rsidTr="003F13B9">
        <w:tc>
          <w:tcPr>
            <w:tcW w:w="2338" w:type="dxa"/>
            <w:shd w:val="clear" w:color="auto" w:fill="F2F2F2" w:themeFill="background1" w:themeFillShade="F2"/>
          </w:tcPr>
          <w:p w:rsidR="00253CB9" w:rsidRPr="00A40020" w:rsidRDefault="00262648" w:rsidP="003F13B9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Leitung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53CB9" w:rsidRPr="00A40020" w:rsidRDefault="00262648" w:rsidP="003F13B9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Anwesend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253CB9" w:rsidRPr="00A40020" w:rsidRDefault="00262648" w:rsidP="003F13B9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Entschuldigt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253CB9" w:rsidRPr="00A40020" w:rsidRDefault="00FD2721" w:rsidP="003F13B9">
            <w:pPr>
              <w:spacing w:before="60" w:after="60"/>
              <w:rPr>
                <w:rFonts w:ascii="Arial" w:hAnsi="Arial" w:cs="Arial"/>
                <w:b/>
              </w:rPr>
            </w:pPr>
            <w:r w:rsidRPr="00A40020">
              <w:rPr>
                <w:rFonts w:ascii="Arial" w:hAnsi="Arial" w:cs="Arial"/>
                <w:b/>
              </w:rPr>
              <w:t>Protokoll</w:t>
            </w:r>
          </w:p>
        </w:tc>
      </w:tr>
      <w:tr w:rsidR="00D10D64" w:rsidRPr="00A40020" w:rsidTr="003F13B9">
        <w:tc>
          <w:tcPr>
            <w:tcW w:w="2338" w:type="dxa"/>
          </w:tcPr>
          <w:p w:rsidR="00D10D64" w:rsidRPr="000117CE" w:rsidRDefault="000117CE" w:rsidP="005E356C">
            <w:pPr>
              <w:spacing w:before="60"/>
              <w:rPr>
                <w:rFonts w:ascii="Arial" w:hAnsi="Arial" w:cs="Arial"/>
                <w:color w:val="FF0000"/>
              </w:rPr>
            </w:pPr>
            <w:r w:rsidRPr="000117CE">
              <w:rPr>
                <w:rFonts w:ascii="Arial" w:hAnsi="Arial" w:cs="Arial"/>
                <w:color w:val="FF0000"/>
              </w:rPr>
              <w:t>Andrea Muster</w:t>
            </w:r>
          </w:p>
        </w:tc>
        <w:tc>
          <w:tcPr>
            <w:tcW w:w="2410" w:type="dxa"/>
          </w:tcPr>
          <w:p w:rsidR="00D10D64" w:rsidRPr="000117CE" w:rsidRDefault="000117CE" w:rsidP="005E356C">
            <w:pPr>
              <w:spacing w:before="60"/>
              <w:rPr>
                <w:rFonts w:ascii="Arial" w:hAnsi="Arial" w:cs="Arial"/>
                <w:color w:val="FF0000"/>
              </w:rPr>
            </w:pPr>
            <w:r w:rsidRPr="000117CE">
              <w:rPr>
                <w:rFonts w:ascii="Arial" w:hAnsi="Arial" w:cs="Arial"/>
                <w:color w:val="FF0000"/>
              </w:rPr>
              <w:t>Heinz Muster</w:t>
            </w:r>
          </w:p>
          <w:p w:rsidR="000117CE" w:rsidRPr="000117CE" w:rsidRDefault="000117CE" w:rsidP="005E356C">
            <w:pPr>
              <w:spacing w:before="60"/>
              <w:rPr>
                <w:rFonts w:ascii="Arial" w:hAnsi="Arial" w:cs="Arial"/>
                <w:color w:val="FF0000"/>
              </w:rPr>
            </w:pPr>
            <w:r w:rsidRPr="000117CE">
              <w:rPr>
                <w:rFonts w:ascii="Arial" w:hAnsi="Arial" w:cs="Arial"/>
                <w:color w:val="FF0000"/>
              </w:rPr>
              <w:t>Manuela Muster</w:t>
            </w:r>
          </w:p>
        </w:tc>
        <w:tc>
          <w:tcPr>
            <w:tcW w:w="2268" w:type="dxa"/>
          </w:tcPr>
          <w:p w:rsidR="00D10D64" w:rsidRPr="000117CE" w:rsidRDefault="000117CE" w:rsidP="005E356C">
            <w:pPr>
              <w:spacing w:before="60"/>
              <w:rPr>
                <w:rFonts w:ascii="Arial" w:hAnsi="Arial" w:cs="Arial"/>
                <w:color w:val="FF0000"/>
              </w:rPr>
            </w:pPr>
            <w:r w:rsidRPr="000117CE">
              <w:rPr>
                <w:rFonts w:ascii="Arial" w:hAnsi="Arial" w:cs="Arial"/>
                <w:color w:val="FF0000"/>
              </w:rPr>
              <w:t>Patrick Muster</w:t>
            </w:r>
          </w:p>
        </w:tc>
        <w:tc>
          <w:tcPr>
            <w:tcW w:w="2693" w:type="dxa"/>
          </w:tcPr>
          <w:p w:rsidR="00D10D64" w:rsidRPr="000117CE" w:rsidRDefault="000117CE" w:rsidP="005E356C">
            <w:pPr>
              <w:spacing w:before="60"/>
              <w:rPr>
                <w:rFonts w:ascii="Arial" w:hAnsi="Arial" w:cs="Arial"/>
                <w:color w:val="FF0000"/>
                <w:lang w:val="it-CH"/>
              </w:rPr>
            </w:pPr>
            <w:r w:rsidRPr="000117CE">
              <w:rPr>
                <w:rFonts w:ascii="Arial" w:hAnsi="Arial" w:cs="Arial"/>
                <w:color w:val="FF0000"/>
                <w:lang w:val="it-CH"/>
              </w:rPr>
              <w:t xml:space="preserve">Katja </w:t>
            </w:r>
            <w:proofErr w:type="spellStart"/>
            <w:r w:rsidRPr="000117CE">
              <w:rPr>
                <w:rFonts w:ascii="Arial" w:hAnsi="Arial" w:cs="Arial"/>
                <w:color w:val="FF0000"/>
                <w:lang w:val="it-CH"/>
              </w:rPr>
              <w:t>Muster</w:t>
            </w:r>
            <w:proofErr w:type="spellEnd"/>
          </w:p>
          <w:p w:rsidR="00D907D4" w:rsidRPr="000117CE" w:rsidRDefault="00D907D4" w:rsidP="005E356C">
            <w:pPr>
              <w:rPr>
                <w:rFonts w:ascii="Arial" w:hAnsi="Arial" w:cs="Arial"/>
                <w:color w:val="FF0000"/>
                <w:lang w:val="it-CH"/>
              </w:rPr>
            </w:pPr>
          </w:p>
        </w:tc>
      </w:tr>
    </w:tbl>
    <w:p w:rsidR="00FD2721" w:rsidRDefault="00FD2721" w:rsidP="00FD2721">
      <w:pPr>
        <w:rPr>
          <w:rFonts w:ascii="Arial" w:hAnsi="Arial" w:cs="Arial"/>
          <w:lang w:val="it-CH"/>
        </w:rPr>
      </w:pPr>
    </w:p>
    <w:tbl>
      <w:tblPr>
        <w:tblW w:w="970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2268"/>
        <w:gridCol w:w="2693"/>
      </w:tblGrid>
      <w:tr w:rsidR="00C86DC4" w:rsidRPr="00A40020" w:rsidTr="00C86DC4">
        <w:tc>
          <w:tcPr>
            <w:tcW w:w="7016" w:type="dxa"/>
            <w:gridSpan w:val="2"/>
            <w:shd w:val="clear" w:color="auto" w:fill="F2F2F2" w:themeFill="background1" w:themeFillShade="F2"/>
          </w:tcPr>
          <w:p w:rsidR="00C86DC4" w:rsidRPr="00A40020" w:rsidRDefault="00C86DC4" w:rsidP="00F014CE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Pendenzen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C86DC4" w:rsidRDefault="00C86DC4" w:rsidP="00F014CE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C86DC4" w:rsidRPr="00A40020" w:rsidTr="00C86DC4">
        <w:tc>
          <w:tcPr>
            <w:tcW w:w="4748" w:type="dxa"/>
          </w:tcPr>
          <w:p w:rsidR="00C86DC4" w:rsidRPr="00C86DC4" w:rsidRDefault="00C86DC4" w:rsidP="00F014CE">
            <w:pPr>
              <w:spacing w:before="60"/>
              <w:rPr>
                <w:rFonts w:ascii="Arial" w:hAnsi="Arial" w:cs="Arial"/>
                <w:b/>
              </w:rPr>
            </w:pPr>
            <w:r w:rsidRPr="00C86DC4">
              <w:rPr>
                <w:rFonts w:ascii="Arial" w:hAnsi="Arial" w:cs="Arial"/>
                <w:b/>
              </w:rPr>
              <w:t>Thema</w:t>
            </w:r>
          </w:p>
        </w:tc>
        <w:tc>
          <w:tcPr>
            <w:tcW w:w="2268" w:type="dxa"/>
          </w:tcPr>
          <w:p w:rsidR="00C86DC4" w:rsidRPr="00C86DC4" w:rsidRDefault="00C86DC4" w:rsidP="00F014CE">
            <w:pPr>
              <w:spacing w:before="60"/>
              <w:rPr>
                <w:rFonts w:ascii="Arial" w:hAnsi="Arial" w:cs="Arial"/>
                <w:b/>
                <w:lang w:val="it-CH"/>
              </w:rPr>
            </w:pPr>
            <w:proofErr w:type="spellStart"/>
            <w:r w:rsidRPr="00C86DC4">
              <w:rPr>
                <w:rFonts w:ascii="Arial" w:hAnsi="Arial" w:cs="Arial"/>
                <w:b/>
                <w:lang w:val="it-CH"/>
              </w:rPr>
              <w:t>Wer</w:t>
            </w:r>
            <w:proofErr w:type="spellEnd"/>
          </w:p>
          <w:p w:rsidR="00C86DC4" w:rsidRPr="00C86DC4" w:rsidRDefault="00C86DC4" w:rsidP="00F014CE">
            <w:pPr>
              <w:rPr>
                <w:rFonts w:ascii="Arial" w:hAnsi="Arial" w:cs="Arial"/>
                <w:b/>
                <w:lang w:val="it-CH"/>
              </w:rPr>
            </w:pPr>
          </w:p>
        </w:tc>
        <w:tc>
          <w:tcPr>
            <w:tcW w:w="2693" w:type="dxa"/>
          </w:tcPr>
          <w:p w:rsidR="00C86DC4" w:rsidRPr="00C86DC4" w:rsidRDefault="00C86DC4" w:rsidP="00F014CE">
            <w:pPr>
              <w:spacing w:before="60"/>
              <w:rPr>
                <w:rFonts w:ascii="Arial" w:hAnsi="Arial" w:cs="Arial"/>
                <w:b/>
                <w:lang w:val="it-CH"/>
              </w:rPr>
            </w:pPr>
            <w:proofErr w:type="spellStart"/>
            <w:r w:rsidRPr="00C86DC4">
              <w:rPr>
                <w:rFonts w:ascii="Arial" w:hAnsi="Arial" w:cs="Arial"/>
                <w:b/>
                <w:lang w:val="it-CH"/>
              </w:rPr>
              <w:t>Termin</w:t>
            </w:r>
            <w:proofErr w:type="spellEnd"/>
          </w:p>
        </w:tc>
      </w:tr>
      <w:tr w:rsidR="00C86DC4" w:rsidRPr="00A40020" w:rsidTr="00C86DC4">
        <w:tc>
          <w:tcPr>
            <w:tcW w:w="4748" w:type="dxa"/>
          </w:tcPr>
          <w:p w:rsidR="00C86DC4" w:rsidRPr="000117CE" w:rsidRDefault="000117CE" w:rsidP="00F014CE">
            <w:pPr>
              <w:spacing w:before="60"/>
              <w:rPr>
                <w:rFonts w:ascii="Arial" w:hAnsi="Arial" w:cs="Arial"/>
                <w:color w:val="FF0000"/>
              </w:rPr>
            </w:pPr>
            <w:r w:rsidRPr="000117CE">
              <w:rPr>
                <w:rFonts w:ascii="Arial" w:hAnsi="Arial" w:cs="Arial"/>
                <w:color w:val="FF0000"/>
              </w:rPr>
              <w:t>xxx</w:t>
            </w:r>
          </w:p>
        </w:tc>
        <w:tc>
          <w:tcPr>
            <w:tcW w:w="2268" w:type="dxa"/>
          </w:tcPr>
          <w:p w:rsidR="00C86DC4" w:rsidRPr="000117CE" w:rsidRDefault="000117CE" w:rsidP="00F014CE">
            <w:pPr>
              <w:spacing w:before="60"/>
              <w:rPr>
                <w:rFonts w:ascii="Arial" w:hAnsi="Arial" w:cs="Arial"/>
                <w:color w:val="FF0000"/>
                <w:lang w:val="it-CH"/>
              </w:rPr>
            </w:pPr>
            <w:proofErr w:type="gramStart"/>
            <w:r w:rsidRPr="000117CE">
              <w:rPr>
                <w:rFonts w:ascii="Arial" w:hAnsi="Arial" w:cs="Arial"/>
                <w:color w:val="FF0000"/>
                <w:lang w:val="it-CH"/>
              </w:rPr>
              <w:t>xxx</w:t>
            </w:r>
            <w:proofErr w:type="gramEnd"/>
          </w:p>
        </w:tc>
        <w:tc>
          <w:tcPr>
            <w:tcW w:w="2693" w:type="dxa"/>
          </w:tcPr>
          <w:p w:rsidR="00C86DC4" w:rsidRPr="000117CE" w:rsidRDefault="000117CE" w:rsidP="00F014CE">
            <w:pPr>
              <w:spacing w:before="60"/>
              <w:rPr>
                <w:rFonts w:ascii="Arial" w:hAnsi="Arial" w:cs="Arial"/>
                <w:color w:val="FF0000"/>
                <w:lang w:val="it-CH"/>
              </w:rPr>
            </w:pPr>
            <w:proofErr w:type="spellStart"/>
            <w:proofErr w:type="gramStart"/>
            <w:r w:rsidRPr="000117CE">
              <w:rPr>
                <w:rFonts w:ascii="Arial" w:hAnsi="Arial" w:cs="Arial"/>
                <w:color w:val="FF0000"/>
                <w:lang w:val="it-CH"/>
              </w:rPr>
              <w:t>xx.xx.xxxx</w:t>
            </w:r>
            <w:proofErr w:type="spellEnd"/>
            <w:proofErr w:type="gramEnd"/>
          </w:p>
        </w:tc>
      </w:tr>
      <w:tr w:rsidR="00F63B97" w:rsidRPr="00A40020" w:rsidTr="00C86DC4">
        <w:tc>
          <w:tcPr>
            <w:tcW w:w="4748" w:type="dxa"/>
          </w:tcPr>
          <w:p w:rsidR="00F63B97" w:rsidRPr="000117CE" w:rsidRDefault="000117CE" w:rsidP="00F014CE">
            <w:pPr>
              <w:spacing w:before="60"/>
              <w:rPr>
                <w:rFonts w:ascii="Arial" w:hAnsi="Arial" w:cs="Arial"/>
                <w:color w:val="FF0000"/>
              </w:rPr>
            </w:pPr>
            <w:r w:rsidRPr="000117CE">
              <w:rPr>
                <w:rFonts w:ascii="Arial" w:hAnsi="Arial" w:cs="Arial"/>
                <w:color w:val="FF0000"/>
              </w:rPr>
              <w:t>xxx</w:t>
            </w:r>
          </w:p>
        </w:tc>
        <w:tc>
          <w:tcPr>
            <w:tcW w:w="2268" w:type="dxa"/>
          </w:tcPr>
          <w:p w:rsidR="00F63B97" w:rsidRPr="000117CE" w:rsidRDefault="000117CE" w:rsidP="00F014CE">
            <w:pPr>
              <w:spacing w:before="60"/>
              <w:rPr>
                <w:rFonts w:ascii="Arial" w:hAnsi="Arial" w:cs="Arial"/>
                <w:color w:val="FF0000"/>
                <w:lang w:val="it-CH"/>
              </w:rPr>
            </w:pPr>
            <w:proofErr w:type="gramStart"/>
            <w:r w:rsidRPr="000117CE">
              <w:rPr>
                <w:rFonts w:ascii="Arial" w:hAnsi="Arial" w:cs="Arial"/>
                <w:color w:val="FF0000"/>
                <w:lang w:val="it-CH"/>
              </w:rPr>
              <w:t>xxx</w:t>
            </w:r>
            <w:proofErr w:type="gramEnd"/>
          </w:p>
        </w:tc>
        <w:tc>
          <w:tcPr>
            <w:tcW w:w="2693" w:type="dxa"/>
          </w:tcPr>
          <w:p w:rsidR="00F63B97" w:rsidRPr="000117CE" w:rsidRDefault="000117CE" w:rsidP="00F014CE">
            <w:pPr>
              <w:spacing w:before="60"/>
              <w:rPr>
                <w:rFonts w:ascii="Arial" w:hAnsi="Arial" w:cs="Arial"/>
                <w:color w:val="FF0000"/>
                <w:lang w:val="it-CH"/>
              </w:rPr>
            </w:pPr>
            <w:proofErr w:type="spellStart"/>
            <w:proofErr w:type="gramStart"/>
            <w:r w:rsidRPr="000117CE">
              <w:rPr>
                <w:rFonts w:ascii="Arial" w:hAnsi="Arial" w:cs="Arial"/>
                <w:color w:val="FF0000"/>
                <w:lang w:val="it-CH"/>
              </w:rPr>
              <w:t>xx.xx.xxxx</w:t>
            </w:r>
            <w:proofErr w:type="spellEnd"/>
            <w:proofErr w:type="gramEnd"/>
          </w:p>
        </w:tc>
      </w:tr>
    </w:tbl>
    <w:p w:rsidR="004D2AAA" w:rsidRPr="00A40020" w:rsidRDefault="004D2AAA" w:rsidP="00FD2721">
      <w:pPr>
        <w:rPr>
          <w:rFonts w:ascii="Arial" w:hAnsi="Arial" w:cs="Arial"/>
          <w:lang w:val="it-CH"/>
        </w:rPr>
      </w:pPr>
    </w:p>
    <w:p w:rsidR="000117CE" w:rsidRDefault="00262648" w:rsidP="000117CE">
      <w:pPr>
        <w:rPr>
          <w:rFonts w:ascii="Arial" w:hAnsi="Arial" w:cs="Arial"/>
          <w:b/>
        </w:rPr>
      </w:pPr>
      <w:r w:rsidRPr="00C86DC4">
        <w:rPr>
          <w:rFonts w:ascii="Arial" w:hAnsi="Arial" w:cs="Arial"/>
          <w:b/>
        </w:rPr>
        <w:t>1. Begrüssung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0117CE" w:rsidRPr="000117CE">
        <w:rPr>
          <w:rFonts w:ascii="Arial" w:hAnsi="Arial" w:cs="Arial"/>
          <w:b/>
          <w:color w:val="FF0000"/>
        </w:rPr>
        <w:t>xxx</w:t>
      </w:r>
    </w:p>
    <w:p w:rsidR="00262648" w:rsidRPr="00C86DC4" w:rsidRDefault="00262648" w:rsidP="00FD2721">
      <w:pPr>
        <w:rPr>
          <w:rFonts w:ascii="Arial" w:hAnsi="Arial" w:cs="Arial"/>
          <w:b/>
        </w:rPr>
      </w:pPr>
    </w:p>
    <w:p w:rsidR="00262648" w:rsidRDefault="00262648" w:rsidP="00FD2721">
      <w:pPr>
        <w:rPr>
          <w:rFonts w:ascii="Arial" w:hAnsi="Arial" w:cs="Arial"/>
        </w:rPr>
      </w:pPr>
      <w:r w:rsidRPr="00C86DC4">
        <w:rPr>
          <w:rFonts w:ascii="Arial" w:hAnsi="Arial" w:cs="Arial"/>
          <w:b/>
        </w:rPr>
        <w:t xml:space="preserve">2. Protokoll </w:t>
      </w:r>
      <w:r w:rsidR="000117CE" w:rsidRPr="000117CE">
        <w:rPr>
          <w:rFonts w:ascii="Arial" w:hAnsi="Arial" w:cs="Arial"/>
          <w:b/>
          <w:color w:val="FF0000"/>
        </w:rPr>
        <w:t>xx/</w:t>
      </w:r>
      <w:proofErr w:type="spellStart"/>
      <w:r w:rsidR="000117CE" w:rsidRPr="000117CE">
        <w:rPr>
          <w:rFonts w:ascii="Arial" w:hAnsi="Arial" w:cs="Arial"/>
          <w:b/>
          <w:color w:val="FF0000"/>
        </w:rPr>
        <w:t>xxxx</w:t>
      </w:r>
      <w:proofErr w:type="spellEnd"/>
      <w:r>
        <w:rPr>
          <w:rFonts w:ascii="Arial" w:hAnsi="Arial" w:cs="Arial"/>
        </w:rPr>
        <w:br/>
        <w:t>Das</w:t>
      </w:r>
      <w:r w:rsidR="007553F9">
        <w:rPr>
          <w:rFonts w:ascii="Arial" w:hAnsi="Arial" w:cs="Arial"/>
        </w:rPr>
        <w:t xml:space="preserve"> Protokoll vom </w:t>
      </w:r>
      <w:proofErr w:type="spellStart"/>
      <w:r w:rsidR="000117CE" w:rsidRPr="000117CE">
        <w:rPr>
          <w:rFonts w:ascii="Arial" w:hAnsi="Arial" w:cs="Arial"/>
          <w:color w:val="FF0000"/>
        </w:rPr>
        <w:t>xx.xx.xxxx</w:t>
      </w:r>
      <w:proofErr w:type="spellEnd"/>
      <w:r>
        <w:rPr>
          <w:rFonts w:ascii="Arial" w:hAnsi="Arial" w:cs="Arial"/>
        </w:rPr>
        <w:t xml:space="preserve"> wird genehmigt und an </w:t>
      </w:r>
      <w:r w:rsidR="000117CE" w:rsidRPr="000117CE">
        <w:rPr>
          <w:rFonts w:ascii="Arial" w:hAnsi="Arial" w:cs="Arial"/>
          <w:color w:val="FF0000"/>
        </w:rPr>
        <w:t>XXXXXX</w:t>
      </w:r>
      <w:r w:rsidRPr="000117CE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verdankt. </w:t>
      </w:r>
    </w:p>
    <w:p w:rsidR="00262648" w:rsidRPr="00C86DC4" w:rsidRDefault="00262648" w:rsidP="00FD2721">
      <w:pPr>
        <w:rPr>
          <w:rFonts w:ascii="Arial" w:hAnsi="Arial" w:cs="Arial"/>
          <w:b/>
        </w:rPr>
      </w:pPr>
    </w:p>
    <w:p w:rsidR="00262648" w:rsidRPr="00C86DC4" w:rsidRDefault="00262648" w:rsidP="00FD2721">
      <w:pPr>
        <w:rPr>
          <w:rFonts w:ascii="Arial" w:hAnsi="Arial" w:cs="Arial"/>
          <w:b/>
        </w:rPr>
      </w:pPr>
      <w:r w:rsidRPr="00C86DC4">
        <w:rPr>
          <w:rFonts w:ascii="Arial" w:hAnsi="Arial" w:cs="Arial"/>
          <w:b/>
        </w:rPr>
        <w:t xml:space="preserve">3. Infos allgemein </w:t>
      </w:r>
    </w:p>
    <w:p w:rsidR="000117CE" w:rsidRDefault="000117CE" w:rsidP="000117CE">
      <w:pPr>
        <w:rPr>
          <w:rFonts w:ascii="Arial" w:hAnsi="Arial" w:cs="Arial"/>
          <w:b/>
        </w:rPr>
      </w:pPr>
      <w:r w:rsidRPr="000117CE">
        <w:rPr>
          <w:rFonts w:ascii="Arial" w:hAnsi="Arial" w:cs="Arial"/>
          <w:b/>
          <w:color w:val="FF0000"/>
        </w:rPr>
        <w:t>xxx</w:t>
      </w:r>
    </w:p>
    <w:p w:rsidR="00C86DC4" w:rsidRDefault="00C86DC4" w:rsidP="00FD2721">
      <w:pPr>
        <w:rPr>
          <w:rFonts w:ascii="Arial" w:hAnsi="Arial" w:cs="Arial"/>
        </w:rPr>
      </w:pPr>
    </w:p>
    <w:p w:rsidR="00C86DC4" w:rsidRDefault="00C86DC4" w:rsidP="00FD272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Informationen Ressort </w:t>
      </w:r>
      <w:r>
        <w:rPr>
          <w:rFonts w:ascii="Arial" w:hAnsi="Arial" w:cs="Arial"/>
          <w:b/>
        </w:rPr>
        <w:br/>
      </w:r>
      <w:r w:rsidR="000117CE" w:rsidRPr="000117CE">
        <w:rPr>
          <w:rFonts w:ascii="Arial" w:hAnsi="Arial" w:cs="Arial"/>
          <w:b/>
          <w:color w:val="FF0000"/>
        </w:rPr>
        <w:t>xxx</w:t>
      </w:r>
    </w:p>
    <w:p w:rsidR="000117CE" w:rsidRDefault="000117CE" w:rsidP="00FD2721">
      <w:pPr>
        <w:rPr>
          <w:rFonts w:ascii="Arial" w:hAnsi="Arial" w:cs="Arial"/>
          <w:b/>
        </w:rPr>
      </w:pPr>
    </w:p>
    <w:p w:rsidR="000117CE" w:rsidRDefault="000117CE" w:rsidP="000117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E31354">
        <w:rPr>
          <w:rFonts w:ascii="Arial" w:hAnsi="Arial" w:cs="Arial"/>
          <w:b/>
        </w:rPr>
        <w:t>. Diverses / Nächste Termine</w:t>
      </w:r>
      <w:r w:rsidR="00E31354">
        <w:rPr>
          <w:rFonts w:ascii="Arial" w:hAnsi="Arial" w:cs="Arial"/>
          <w:b/>
        </w:rPr>
        <w:br/>
      </w:r>
      <w:r w:rsidRPr="000117CE">
        <w:rPr>
          <w:rFonts w:ascii="Arial" w:hAnsi="Arial" w:cs="Arial"/>
          <w:b/>
          <w:color w:val="FF0000"/>
        </w:rPr>
        <w:t>xxx</w:t>
      </w:r>
    </w:p>
    <w:p w:rsidR="000117CE" w:rsidRDefault="000117CE" w:rsidP="000117CE">
      <w:pPr>
        <w:rPr>
          <w:rFonts w:ascii="Arial" w:hAnsi="Arial" w:cs="Arial"/>
        </w:rPr>
      </w:pPr>
    </w:p>
    <w:p w:rsidR="00DB0FA8" w:rsidRPr="00A40020" w:rsidRDefault="00DB0FA8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FD2721" w:rsidRPr="00A40020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  <w:r w:rsidRPr="00A40020">
        <w:rPr>
          <w:rFonts w:ascii="Arial" w:hAnsi="Arial" w:cs="Arial"/>
        </w:rPr>
        <w:t>Für das Protokoll</w:t>
      </w:r>
    </w:p>
    <w:p w:rsidR="00FD2721" w:rsidRPr="00B9112B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  <w:b/>
          <w:color w:val="FF0000"/>
        </w:rPr>
      </w:pPr>
      <w:r w:rsidRPr="00B9112B">
        <w:rPr>
          <w:rFonts w:ascii="Arial" w:hAnsi="Arial" w:cs="Arial"/>
          <w:b/>
          <w:color w:val="FF0000"/>
        </w:rPr>
        <w:t>SCHWEIZERISCHER TURNVERBAND</w:t>
      </w:r>
    </w:p>
    <w:p w:rsidR="00FD2721" w:rsidRPr="00B9112B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  <w:b/>
          <w:color w:val="FF0000"/>
        </w:rPr>
      </w:pPr>
      <w:r w:rsidRPr="00B9112B">
        <w:rPr>
          <w:rFonts w:ascii="Arial" w:hAnsi="Arial" w:cs="Arial"/>
          <w:b/>
          <w:color w:val="FF0000"/>
        </w:rPr>
        <w:t xml:space="preserve">Abteilung </w:t>
      </w:r>
      <w:r w:rsidR="00A35ED6" w:rsidRPr="00B9112B">
        <w:rPr>
          <w:rFonts w:ascii="Arial" w:hAnsi="Arial" w:cs="Arial"/>
          <w:b/>
          <w:color w:val="FF0000"/>
        </w:rPr>
        <w:t>Ausbildung</w:t>
      </w:r>
    </w:p>
    <w:p w:rsidR="00FD2721" w:rsidRPr="00A40020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FD2721" w:rsidRPr="000117CE" w:rsidRDefault="000117CE" w:rsidP="00FD2721">
      <w:pPr>
        <w:tabs>
          <w:tab w:val="left" w:pos="3969"/>
        </w:tabs>
        <w:rPr>
          <w:rFonts w:ascii="Arial" w:hAnsi="Arial" w:cs="Arial"/>
          <w:color w:val="FF0000"/>
        </w:rPr>
      </w:pPr>
      <w:r w:rsidRPr="000117CE">
        <w:rPr>
          <w:rFonts w:ascii="Arial" w:hAnsi="Arial" w:cs="Arial"/>
          <w:color w:val="FF0000"/>
        </w:rPr>
        <w:t>Andrea Muster</w:t>
      </w:r>
      <w:r w:rsidR="00FD2721" w:rsidRPr="000117CE"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>Katja Muster</w:t>
      </w:r>
    </w:p>
    <w:p w:rsidR="00C83510" w:rsidRPr="000117CE" w:rsidRDefault="000117CE" w:rsidP="00FD2721">
      <w:pPr>
        <w:tabs>
          <w:tab w:val="left" w:pos="3969"/>
        </w:tabs>
        <w:rPr>
          <w:rFonts w:ascii="Arial" w:hAnsi="Arial" w:cs="Arial"/>
          <w:color w:val="FF0000"/>
        </w:rPr>
      </w:pPr>
      <w:r w:rsidRPr="000117CE">
        <w:rPr>
          <w:rFonts w:ascii="Arial" w:hAnsi="Arial" w:cs="Arial"/>
          <w:color w:val="FF0000"/>
        </w:rPr>
        <w:t>Ressortchefin</w:t>
      </w:r>
      <w:r w:rsidR="00FD2721" w:rsidRPr="000117CE"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>Protokoll</w:t>
      </w:r>
    </w:p>
    <w:p w:rsidR="00FD2721" w:rsidRPr="00A40020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FD2721" w:rsidRPr="00A40020" w:rsidRDefault="00FD2721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FD2721" w:rsidRPr="000117C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  <w:color w:val="FF0000"/>
        </w:rPr>
      </w:pPr>
      <w:r w:rsidRPr="000117CE">
        <w:rPr>
          <w:rFonts w:ascii="Arial" w:hAnsi="Arial" w:cs="Arial"/>
          <w:color w:val="FF0000"/>
        </w:rPr>
        <w:t>Musterort, XX.XX.XXXX</w:t>
      </w:r>
    </w:p>
    <w:p w:rsidR="00FF6C04" w:rsidRDefault="00FF6C04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0117C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  <w:bookmarkStart w:id="0" w:name="_GoBack"/>
      <w:bookmarkEnd w:id="0"/>
    </w:p>
    <w:p w:rsidR="000117CE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0117CE" w:rsidRPr="00A40020" w:rsidRDefault="000117CE" w:rsidP="00FD2721">
      <w:pPr>
        <w:tabs>
          <w:tab w:val="right" w:pos="3969"/>
          <w:tab w:val="right" w:pos="4111"/>
        </w:tabs>
        <w:rPr>
          <w:rFonts w:ascii="Arial" w:hAnsi="Arial" w:cs="Arial"/>
        </w:rPr>
      </w:pPr>
    </w:p>
    <w:p w:rsidR="005C3DBF" w:rsidRPr="00A40020" w:rsidRDefault="005C3DBF" w:rsidP="005C3DBF">
      <w:pPr>
        <w:tabs>
          <w:tab w:val="left" w:pos="142"/>
          <w:tab w:val="right" w:pos="3969"/>
          <w:tab w:val="right" w:pos="4111"/>
        </w:tabs>
        <w:rPr>
          <w:rFonts w:ascii="Arial" w:hAnsi="Arial" w:cs="Arial"/>
          <w:noProof/>
          <w:sz w:val="16"/>
          <w:szCs w:val="16"/>
        </w:rPr>
      </w:pPr>
      <w:r w:rsidRPr="00A40020">
        <w:rPr>
          <w:rFonts w:ascii="Arial" w:hAnsi="Arial" w:cs="Arial"/>
          <w:noProof/>
          <w:sz w:val="16"/>
          <w:szCs w:val="16"/>
        </w:rPr>
        <w:t xml:space="preserve">Geht an: </w:t>
      </w:r>
    </w:p>
    <w:p w:rsidR="00A35ED6" w:rsidRPr="000117CE" w:rsidRDefault="000117CE" w:rsidP="000117CE">
      <w:pPr>
        <w:tabs>
          <w:tab w:val="left" w:pos="142"/>
        </w:tabs>
        <w:rPr>
          <w:rFonts w:ascii="Arial" w:hAnsi="Arial" w:cs="Arial"/>
          <w:color w:val="FF0000"/>
          <w:sz w:val="16"/>
          <w:szCs w:val="16"/>
          <w:lang w:val="de-DE"/>
        </w:rPr>
      </w:pPr>
      <w:r w:rsidRPr="000117CE">
        <w:rPr>
          <w:rFonts w:ascii="Arial" w:hAnsi="Arial" w:cs="Arial"/>
          <w:color w:val="FF0000"/>
          <w:sz w:val="16"/>
          <w:szCs w:val="16"/>
          <w:lang w:val="de-DE"/>
        </w:rPr>
        <w:t xml:space="preserve">xxx </w:t>
      </w:r>
    </w:p>
    <w:p w:rsidR="005C3DBF" w:rsidRPr="00A40020" w:rsidRDefault="005C3DBF" w:rsidP="005C3DBF">
      <w:pPr>
        <w:tabs>
          <w:tab w:val="left" w:pos="142"/>
        </w:tabs>
        <w:rPr>
          <w:rFonts w:ascii="Arial" w:hAnsi="Arial" w:cs="Arial"/>
          <w:sz w:val="16"/>
          <w:szCs w:val="16"/>
        </w:rPr>
      </w:pPr>
    </w:p>
    <w:p w:rsidR="005C3DBF" w:rsidRPr="00A40020" w:rsidRDefault="005C3DBF" w:rsidP="005C3DBF">
      <w:pPr>
        <w:tabs>
          <w:tab w:val="left" w:pos="142"/>
        </w:tabs>
        <w:rPr>
          <w:rFonts w:ascii="Arial" w:hAnsi="Arial" w:cs="Arial"/>
          <w:sz w:val="16"/>
          <w:szCs w:val="16"/>
          <w:lang w:val="de-DE"/>
        </w:rPr>
      </w:pPr>
      <w:r w:rsidRPr="00A40020">
        <w:rPr>
          <w:rFonts w:ascii="Arial" w:hAnsi="Arial" w:cs="Arial"/>
          <w:sz w:val="16"/>
          <w:szCs w:val="16"/>
          <w:lang w:val="de-DE"/>
        </w:rPr>
        <w:t xml:space="preserve">Zur Information an: </w:t>
      </w:r>
    </w:p>
    <w:p w:rsidR="005C3DBF" w:rsidRPr="000117CE" w:rsidRDefault="000117CE" w:rsidP="005C3DBF">
      <w:pPr>
        <w:tabs>
          <w:tab w:val="left" w:pos="142"/>
        </w:tabs>
        <w:rPr>
          <w:rFonts w:ascii="Arial" w:hAnsi="Arial" w:cs="Arial"/>
          <w:color w:val="FF0000"/>
          <w:sz w:val="16"/>
          <w:szCs w:val="16"/>
          <w:lang w:val="de-DE"/>
        </w:rPr>
      </w:pPr>
      <w:r w:rsidRPr="000117CE">
        <w:rPr>
          <w:rFonts w:ascii="Arial" w:hAnsi="Arial" w:cs="Arial"/>
          <w:color w:val="FF0000"/>
          <w:sz w:val="16"/>
          <w:szCs w:val="16"/>
          <w:lang w:val="de-DE"/>
        </w:rPr>
        <w:t>xxx</w:t>
      </w:r>
    </w:p>
    <w:sectPr w:rsidR="005C3DBF" w:rsidRPr="000117CE" w:rsidSect="004178C5">
      <w:footerReference w:type="default" r:id="rId10"/>
      <w:headerReference w:type="first" r:id="rId11"/>
      <w:footerReference w:type="first" r:id="rId12"/>
      <w:pgSz w:w="11907" w:h="16840" w:code="9"/>
      <w:pgMar w:top="1701" w:right="567" w:bottom="567" w:left="1701" w:header="567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D75" w:rsidRDefault="00364D75">
      <w:r>
        <w:separator/>
      </w:r>
    </w:p>
  </w:endnote>
  <w:endnote w:type="continuationSeparator" w:id="0">
    <w:p w:rsidR="00364D75" w:rsidRDefault="0036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3E8" w:rsidRPr="00D90A66" w:rsidRDefault="00F173E8">
    <w:pPr>
      <w:pStyle w:val="Fuzeile"/>
      <w:rPr>
        <w:rFonts w:ascii="Arial" w:hAnsi="Arial" w:cs="Arial"/>
        <w:sz w:val="16"/>
        <w:szCs w:val="16"/>
      </w:rPr>
    </w:pPr>
    <w:r>
      <w:rPr>
        <w:sz w:val="16"/>
        <w:szCs w:val="16"/>
        <w:lang w:val="de-DE"/>
      </w:rPr>
      <w:tab/>
    </w:r>
    <w:r w:rsidRPr="00D90A66">
      <w:rPr>
        <w:rFonts w:ascii="Arial" w:hAnsi="Arial" w:cs="Arial"/>
        <w:sz w:val="16"/>
        <w:szCs w:val="16"/>
        <w:lang w:val="de-DE"/>
      </w:rPr>
      <w:t xml:space="preserve">Seite </w:t>
    </w:r>
    <w:r w:rsidRPr="00D90A66">
      <w:rPr>
        <w:rFonts w:ascii="Arial" w:hAnsi="Arial" w:cs="Arial"/>
        <w:sz w:val="16"/>
        <w:szCs w:val="16"/>
      </w:rPr>
      <w:fldChar w:fldCharType="begin"/>
    </w:r>
    <w:r w:rsidRPr="00D90A66">
      <w:rPr>
        <w:rFonts w:ascii="Arial" w:hAnsi="Arial" w:cs="Arial"/>
        <w:sz w:val="16"/>
        <w:szCs w:val="16"/>
      </w:rPr>
      <w:instrText>PAGE  \* Arabic  \* MERGEFORMAT</w:instrText>
    </w:r>
    <w:r w:rsidRPr="00D90A66">
      <w:rPr>
        <w:rFonts w:ascii="Arial" w:hAnsi="Arial" w:cs="Arial"/>
        <w:sz w:val="16"/>
        <w:szCs w:val="16"/>
      </w:rPr>
      <w:fldChar w:fldCharType="separate"/>
    </w:r>
    <w:r w:rsidR="000117CE" w:rsidRPr="000117CE">
      <w:rPr>
        <w:rFonts w:ascii="Arial" w:hAnsi="Arial" w:cs="Arial"/>
        <w:noProof/>
        <w:sz w:val="16"/>
        <w:szCs w:val="16"/>
        <w:lang w:val="de-DE"/>
      </w:rPr>
      <w:t>2</w:t>
    </w:r>
    <w:r w:rsidRPr="00D90A66">
      <w:rPr>
        <w:rFonts w:ascii="Arial" w:hAnsi="Arial" w:cs="Arial"/>
        <w:sz w:val="16"/>
        <w:szCs w:val="16"/>
      </w:rPr>
      <w:fldChar w:fldCharType="end"/>
    </w:r>
    <w:r w:rsidRPr="00D90A66">
      <w:rPr>
        <w:rFonts w:ascii="Arial" w:hAnsi="Arial" w:cs="Arial"/>
        <w:sz w:val="16"/>
        <w:szCs w:val="16"/>
        <w:lang w:val="de-DE"/>
      </w:rPr>
      <w:t xml:space="preserve"> von </w:t>
    </w:r>
    <w:r w:rsidRPr="00D90A66">
      <w:rPr>
        <w:rFonts w:ascii="Arial" w:hAnsi="Arial" w:cs="Arial"/>
        <w:sz w:val="16"/>
        <w:szCs w:val="16"/>
      </w:rPr>
      <w:fldChar w:fldCharType="begin"/>
    </w:r>
    <w:r w:rsidRPr="00D90A66">
      <w:rPr>
        <w:rFonts w:ascii="Arial" w:hAnsi="Arial" w:cs="Arial"/>
        <w:sz w:val="16"/>
        <w:szCs w:val="16"/>
      </w:rPr>
      <w:instrText>NUMPAGES  \* Arabic  \* MERGEFORMAT</w:instrText>
    </w:r>
    <w:r w:rsidRPr="00D90A66">
      <w:rPr>
        <w:rFonts w:ascii="Arial" w:hAnsi="Arial" w:cs="Arial"/>
        <w:sz w:val="16"/>
        <w:szCs w:val="16"/>
      </w:rPr>
      <w:fldChar w:fldCharType="separate"/>
    </w:r>
    <w:r w:rsidR="000117CE" w:rsidRPr="000117CE">
      <w:rPr>
        <w:rFonts w:ascii="Arial" w:hAnsi="Arial" w:cs="Arial"/>
        <w:noProof/>
        <w:sz w:val="16"/>
        <w:szCs w:val="16"/>
        <w:lang w:val="de-DE"/>
      </w:rPr>
      <w:t>2</w:t>
    </w:r>
    <w:r w:rsidRPr="00D90A66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3E8" w:rsidRPr="00D90A66" w:rsidRDefault="00F173E8" w:rsidP="007C3656">
    <w:pPr>
      <w:pStyle w:val="Fuzeile"/>
      <w:tabs>
        <w:tab w:val="clear" w:pos="9072"/>
        <w:tab w:val="left" w:pos="8222"/>
        <w:tab w:val="left" w:pos="9590"/>
      </w:tabs>
      <w:rPr>
        <w:rFonts w:ascii="Arial" w:hAnsi="Arial" w:cs="Arial"/>
        <w:sz w:val="16"/>
        <w:szCs w:val="16"/>
      </w:rPr>
    </w:pPr>
    <w:r w:rsidRPr="007C3656">
      <w:rPr>
        <w:rFonts w:ascii="Frutiger LT Std 45 Light" w:hAnsi="Frutiger LT Std 45 Light"/>
        <w:sz w:val="16"/>
        <w:szCs w:val="16"/>
      </w:rPr>
      <w:tab/>
    </w:r>
    <w:r w:rsidRPr="00D90A66">
      <w:rPr>
        <w:rFonts w:ascii="Arial" w:hAnsi="Arial" w:cs="Arial"/>
        <w:sz w:val="16"/>
        <w:szCs w:val="16"/>
        <w:lang w:val="de-DE"/>
      </w:rPr>
      <w:t xml:space="preserve">Seite </w:t>
    </w:r>
    <w:r w:rsidRPr="00D90A66">
      <w:rPr>
        <w:rFonts w:ascii="Arial" w:hAnsi="Arial" w:cs="Arial"/>
        <w:sz w:val="16"/>
        <w:szCs w:val="16"/>
      </w:rPr>
      <w:fldChar w:fldCharType="begin"/>
    </w:r>
    <w:r w:rsidRPr="00D90A66">
      <w:rPr>
        <w:rFonts w:ascii="Arial" w:hAnsi="Arial" w:cs="Arial"/>
        <w:sz w:val="16"/>
        <w:szCs w:val="16"/>
      </w:rPr>
      <w:instrText>PAGE  \* Arabic  \* MERGEFORMAT</w:instrText>
    </w:r>
    <w:r w:rsidRPr="00D90A66">
      <w:rPr>
        <w:rFonts w:ascii="Arial" w:hAnsi="Arial" w:cs="Arial"/>
        <w:sz w:val="16"/>
        <w:szCs w:val="16"/>
      </w:rPr>
      <w:fldChar w:fldCharType="separate"/>
    </w:r>
    <w:r w:rsidR="00B9112B" w:rsidRPr="00B9112B">
      <w:rPr>
        <w:rFonts w:ascii="Arial" w:hAnsi="Arial" w:cs="Arial"/>
        <w:noProof/>
        <w:sz w:val="16"/>
        <w:szCs w:val="16"/>
        <w:lang w:val="de-DE"/>
      </w:rPr>
      <w:t>1</w:t>
    </w:r>
    <w:r w:rsidRPr="00D90A66">
      <w:rPr>
        <w:rFonts w:ascii="Arial" w:hAnsi="Arial" w:cs="Arial"/>
        <w:sz w:val="16"/>
        <w:szCs w:val="16"/>
      </w:rPr>
      <w:fldChar w:fldCharType="end"/>
    </w:r>
    <w:r w:rsidRPr="00D90A66">
      <w:rPr>
        <w:rFonts w:ascii="Arial" w:hAnsi="Arial" w:cs="Arial"/>
        <w:sz w:val="16"/>
        <w:szCs w:val="16"/>
        <w:lang w:val="de-DE"/>
      </w:rPr>
      <w:t xml:space="preserve"> von </w:t>
    </w:r>
    <w:r w:rsidRPr="00D90A66">
      <w:rPr>
        <w:rFonts w:ascii="Arial" w:hAnsi="Arial" w:cs="Arial"/>
        <w:sz w:val="16"/>
        <w:szCs w:val="16"/>
      </w:rPr>
      <w:fldChar w:fldCharType="begin"/>
    </w:r>
    <w:r w:rsidRPr="00D90A66">
      <w:rPr>
        <w:rFonts w:ascii="Arial" w:hAnsi="Arial" w:cs="Arial"/>
        <w:sz w:val="16"/>
        <w:szCs w:val="16"/>
      </w:rPr>
      <w:instrText>NUMPAGES  \* Arabic  \* MERGEFORMAT</w:instrText>
    </w:r>
    <w:r w:rsidRPr="00D90A66">
      <w:rPr>
        <w:rFonts w:ascii="Arial" w:hAnsi="Arial" w:cs="Arial"/>
        <w:sz w:val="16"/>
        <w:szCs w:val="16"/>
      </w:rPr>
      <w:fldChar w:fldCharType="separate"/>
    </w:r>
    <w:r w:rsidR="00B9112B" w:rsidRPr="00B9112B">
      <w:rPr>
        <w:rFonts w:ascii="Arial" w:hAnsi="Arial" w:cs="Arial"/>
        <w:noProof/>
        <w:sz w:val="16"/>
        <w:szCs w:val="16"/>
        <w:lang w:val="de-DE"/>
      </w:rPr>
      <w:t>1</w:t>
    </w:r>
    <w:r w:rsidRPr="00D90A6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D75" w:rsidRDefault="00364D75">
      <w:r>
        <w:separator/>
      </w:r>
    </w:p>
  </w:footnote>
  <w:footnote w:type="continuationSeparator" w:id="0">
    <w:p w:rsidR="00364D75" w:rsidRDefault="00364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3E8" w:rsidRPr="00A40020" w:rsidRDefault="00F173E8" w:rsidP="00650FA7">
    <w:pPr>
      <w:spacing w:line="180" w:lineRule="exact"/>
      <w:rPr>
        <w:rFonts w:ascii="Arial" w:hAnsi="Arial" w:cs="Arial"/>
        <w:sz w:val="12"/>
        <w:szCs w:val="12"/>
        <w:lang w:val="fr-CH"/>
      </w:rPr>
    </w:pPr>
    <w:proofErr w:type="spellStart"/>
    <w:r w:rsidRPr="00A40020">
      <w:rPr>
        <w:rFonts w:ascii="Arial" w:hAnsi="Arial" w:cs="Arial"/>
        <w:sz w:val="12"/>
        <w:szCs w:val="12"/>
        <w:lang w:val="fr-CH"/>
      </w:rPr>
      <w:t>Schweizerischer</w:t>
    </w:r>
    <w:proofErr w:type="spellEnd"/>
    <w:r w:rsidRPr="00A40020">
      <w:rPr>
        <w:rFonts w:ascii="Arial" w:hAnsi="Arial" w:cs="Arial"/>
        <w:sz w:val="12"/>
        <w:szCs w:val="12"/>
        <w:lang w:val="fr-CH"/>
      </w:rPr>
      <w:t xml:space="preserve"> Turnverband</w:t>
    </w:r>
  </w:p>
  <w:p w:rsidR="00F173E8" w:rsidRPr="00A40020" w:rsidRDefault="00F173E8" w:rsidP="00650FA7">
    <w:pPr>
      <w:spacing w:line="180" w:lineRule="exact"/>
      <w:rPr>
        <w:rFonts w:ascii="Arial" w:hAnsi="Arial" w:cs="Arial"/>
        <w:sz w:val="12"/>
        <w:szCs w:val="12"/>
        <w:lang w:val="fr-CH"/>
      </w:rPr>
    </w:pPr>
    <w:r w:rsidRPr="00A40020">
      <w:rPr>
        <w:rFonts w:ascii="Arial" w:hAnsi="Arial" w:cs="Arial"/>
        <w:sz w:val="12"/>
        <w:szCs w:val="12"/>
        <w:lang w:val="fr-CH"/>
      </w:rPr>
      <w:t>Fédération suisse de gymnastique</w:t>
    </w:r>
  </w:p>
  <w:p w:rsidR="00F173E8" w:rsidRPr="00A40020" w:rsidRDefault="00F173E8" w:rsidP="00650FA7">
    <w:pPr>
      <w:spacing w:line="180" w:lineRule="exact"/>
      <w:rPr>
        <w:rFonts w:ascii="Arial" w:hAnsi="Arial" w:cs="Arial"/>
        <w:sz w:val="12"/>
        <w:szCs w:val="12"/>
      </w:rPr>
    </w:pPr>
    <w:r w:rsidRPr="00A40020">
      <w:rPr>
        <w:rFonts w:ascii="Arial" w:hAnsi="Arial" w:cs="Arial"/>
        <w:sz w:val="12"/>
        <w:szCs w:val="12"/>
        <w:lang w:val="it-IT"/>
      </w:rPr>
      <w:t>Federazione svizzera di ginnastica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3E9"/>
    <w:multiLevelType w:val="hybridMultilevel"/>
    <w:tmpl w:val="C1DA68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1A86"/>
    <w:multiLevelType w:val="hybridMultilevel"/>
    <w:tmpl w:val="6102ED98"/>
    <w:lvl w:ilvl="0" w:tplc="A3DE1D1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068D9"/>
    <w:multiLevelType w:val="hybridMultilevel"/>
    <w:tmpl w:val="6DFA6894"/>
    <w:lvl w:ilvl="0" w:tplc="9F0032E2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72A95"/>
    <w:multiLevelType w:val="hybridMultilevel"/>
    <w:tmpl w:val="90DE19F2"/>
    <w:lvl w:ilvl="0" w:tplc="6B1CA7C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C07D0"/>
    <w:multiLevelType w:val="hybridMultilevel"/>
    <w:tmpl w:val="119E263C"/>
    <w:lvl w:ilvl="0" w:tplc="6486F9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F6566"/>
    <w:multiLevelType w:val="hybridMultilevel"/>
    <w:tmpl w:val="A170B2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D24A1"/>
    <w:multiLevelType w:val="hybridMultilevel"/>
    <w:tmpl w:val="13C6EEBC"/>
    <w:lvl w:ilvl="0" w:tplc="B8700F8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BE7290"/>
    <w:multiLevelType w:val="hybridMultilevel"/>
    <w:tmpl w:val="1B0C0336"/>
    <w:lvl w:ilvl="0" w:tplc="EC9241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DB2769"/>
    <w:multiLevelType w:val="hybridMultilevel"/>
    <w:tmpl w:val="E4564E56"/>
    <w:lvl w:ilvl="0" w:tplc="8B2476E0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14982"/>
    <w:multiLevelType w:val="hybridMultilevel"/>
    <w:tmpl w:val="4D320022"/>
    <w:lvl w:ilvl="0" w:tplc="F63E4C3E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0F7329"/>
    <w:multiLevelType w:val="hybridMultilevel"/>
    <w:tmpl w:val="744C00E8"/>
    <w:lvl w:ilvl="0" w:tplc="75EAF5DA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4F5496"/>
    <w:multiLevelType w:val="hybridMultilevel"/>
    <w:tmpl w:val="7BE6BA4A"/>
    <w:lvl w:ilvl="0" w:tplc="27F2FA1A">
      <w:start w:val="2006"/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85EDE"/>
    <w:multiLevelType w:val="hybridMultilevel"/>
    <w:tmpl w:val="7B82D08A"/>
    <w:lvl w:ilvl="0" w:tplc="C0868F8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3A12E5"/>
    <w:multiLevelType w:val="hybridMultilevel"/>
    <w:tmpl w:val="82A42CB8"/>
    <w:lvl w:ilvl="0" w:tplc="242614DC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60DB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>
    <w:nsid w:val="40ED7808"/>
    <w:multiLevelType w:val="hybridMultilevel"/>
    <w:tmpl w:val="83A857A0"/>
    <w:lvl w:ilvl="0" w:tplc="B7BC2C3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E4A91"/>
    <w:multiLevelType w:val="hybridMultilevel"/>
    <w:tmpl w:val="A814AB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7A22BF"/>
    <w:multiLevelType w:val="hybridMultilevel"/>
    <w:tmpl w:val="778A85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E6981"/>
    <w:multiLevelType w:val="hybridMultilevel"/>
    <w:tmpl w:val="32400CB6"/>
    <w:lvl w:ilvl="0" w:tplc="6EE60E7E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B749C"/>
    <w:multiLevelType w:val="hybridMultilevel"/>
    <w:tmpl w:val="0C6CD508"/>
    <w:lvl w:ilvl="0" w:tplc="6450C25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100067"/>
    <w:multiLevelType w:val="hybridMultilevel"/>
    <w:tmpl w:val="B230833A"/>
    <w:lvl w:ilvl="0" w:tplc="256E3C8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3D6EF1"/>
    <w:multiLevelType w:val="hybridMultilevel"/>
    <w:tmpl w:val="A39C3B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E21DA"/>
    <w:multiLevelType w:val="hybridMultilevel"/>
    <w:tmpl w:val="1B98058A"/>
    <w:lvl w:ilvl="0" w:tplc="1B0E34AC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4851F4"/>
    <w:multiLevelType w:val="hybridMultilevel"/>
    <w:tmpl w:val="56ECF942"/>
    <w:lvl w:ilvl="0" w:tplc="BF36FA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F55C4F"/>
    <w:multiLevelType w:val="hybridMultilevel"/>
    <w:tmpl w:val="285C9860"/>
    <w:lvl w:ilvl="0" w:tplc="4720EF5C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A6774"/>
    <w:multiLevelType w:val="hybridMultilevel"/>
    <w:tmpl w:val="C08C3C2E"/>
    <w:lvl w:ilvl="0" w:tplc="D9C046F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101A03"/>
    <w:multiLevelType w:val="hybridMultilevel"/>
    <w:tmpl w:val="F9D88518"/>
    <w:lvl w:ilvl="0" w:tplc="BAC6F336"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6D7FD4"/>
    <w:multiLevelType w:val="hybridMultilevel"/>
    <w:tmpl w:val="9612BC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22"/>
  </w:num>
  <w:num w:numId="5">
    <w:abstractNumId w:val="8"/>
  </w:num>
  <w:num w:numId="6">
    <w:abstractNumId w:val="2"/>
  </w:num>
  <w:num w:numId="7">
    <w:abstractNumId w:val="15"/>
  </w:num>
  <w:num w:numId="8">
    <w:abstractNumId w:val="18"/>
  </w:num>
  <w:num w:numId="9">
    <w:abstractNumId w:val="26"/>
  </w:num>
  <w:num w:numId="10">
    <w:abstractNumId w:val="19"/>
  </w:num>
  <w:num w:numId="11">
    <w:abstractNumId w:val="10"/>
  </w:num>
  <w:num w:numId="12">
    <w:abstractNumId w:val="13"/>
  </w:num>
  <w:num w:numId="13">
    <w:abstractNumId w:val="24"/>
  </w:num>
  <w:num w:numId="14">
    <w:abstractNumId w:val="11"/>
  </w:num>
  <w:num w:numId="15">
    <w:abstractNumId w:val="3"/>
  </w:num>
  <w:num w:numId="16">
    <w:abstractNumId w:val="20"/>
  </w:num>
  <w:num w:numId="17">
    <w:abstractNumId w:val="25"/>
  </w:num>
  <w:num w:numId="18">
    <w:abstractNumId w:val="16"/>
  </w:num>
  <w:num w:numId="19">
    <w:abstractNumId w:val="21"/>
  </w:num>
  <w:num w:numId="20">
    <w:abstractNumId w:val="27"/>
  </w:num>
  <w:num w:numId="21">
    <w:abstractNumId w:val="17"/>
  </w:num>
  <w:num w:numId="22">
    <w:abstractNumId w:val="5"/>
  </w:num>
  <w:num w:numId="23">
    <w:abstractNumId w:val="0"/>
  </w:num>
  <w:num w:numId="24">
    <w:abstractNumId w:val="7"/>
  </w:num>
  <w:num w:numId="25">
    <w:abstractNumId w:val="23"/>
  </w:num>
  <w:num w:numId="26">
    <w:abstractNumId w:val="6"/>
  </w:num>
  <w:num w:numId="27">
    <w:abstractNumId w:val="1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2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8F"/>
    <w:rsid w:val="00005C4C"/>
    <w:rsid w:val="000117CE"/>
    <w:rsid w:val="00033B3F"/>
    <w:rsid w:val="00040312"/>
    <w:rsid w:val="0005175B"/>
    <w:rsid w:val="0005665F"/>
    <w:rsid w:val="000618E6"/>
    <w:rsid w:val="00064CA9"/>
    <w:rsid w:val="00081380"/>
    <w:rsid w:val="000911CC"/>
    <w:rsid w:val="0009183E"/>
    <w:rsid w:val="000A2FE7"/>
    <w:rsid w:val="000B119F"/>
    <w:rsid w:val="000D08CC"/>
    <w:rsid w:val="000F41C6"/>
    <w:rsid w:val="000F7901"/>
    <w:rsid w:val="001052BA"/>
    <w:rsid w:val="001112C9"/>
    <w:rsid w:val="00120624"/>
    <w:rsid w:val="0013184A"/>
    <w:rsid w:val="00143DFB"/>
    <w:rsid w:val="00147D89"/>
    <w:rsid w:val="00164C31"/>
    <w:rsid w:val="00174EF6"/>
    <w:rsid w:val="00181059"/>
    <w:rsid w:val="00185743"/>
    <w:rsid w:val="00193DE5"/>
    <w:rsid w:val="001958C8"/>
    <w:rsid w:val="001964D6"/>
    <w:rsid w:val="001A4D8F"/>
    <w:rsid w:val="001A4E57"/>
    <w:rsid w:val="001A60BC"/>
    <w:rsid w:val="001A6B60"/>
    <w:rsid w:val="001A7805"/>
    <w:rsid w:val="001A7BA1"/>
    <w:rsid w:val="001B2706"/>
    <w:rsid w:val="001C5E66"/>
    <w:rsid w:val="001E3876"/>
    <w:rsid w:val="00216421"/>
    <w:rsid w:val="002228CD"/>
    <w:rsid w:val="00223F0C"/>
    <w:rsid w:val="00226D03"/>
    <w:rsid w:val="00227EA6"/>
    <w:rsid w:val="002304CE"/>
    <w:rsid w:val="00253CB9"/>
    <w:rsid w:val="00254F4D"/>
    <w:rsid w:val="0025733B"/>
    <w:rsid w:val="00262648"/>
    <w:rsid w:val="002809CB"/>
    <w:rsid w:val="002829D6"/>
    <w:rsid w:val="00283D61"/>
    <w:rsid w:val="0028417F"/>
    <w:rsid w:val="00293212"/>
    <w:rsid w:val="002A5EC7"/>
    <w:rsid w:val="002B08D1"/>
    <w:rsid w:val="002B3023"/>
    <w:rsid w:val="002F1533"/>
    <w:rsid w:val="002F1FA4"/>
    <w:rsid w:val="002F44C6"/>
    <w:rsid w:val="00302D71"/>
    <w:rsid w:val="003032B0"/>
    <w:rsid w:val="00305448"/>
    <w:rsid w:val="003156FA"/>
    <w:rsid w:val="0032451E"/>
    <w:rsid w:val="003273F6"/>
    <w:rsid w:val="003275C2"/>
    <w:rsid w:val="0033556E"/>
    <w:rsid w:val="003369BB"/>
    <w:rsid w:val="00341D76"/>
    <w:rsid w:val="003437BE"/>
    <w:rsid w:val="00343CFF"/>
    <w:rsid w:val="00346623"/>
    <w:rsid w:val="003509CA"/>
    <w:rsid w:val="00353C99"/>
    <w:rsid w:val="00364D75"/>
    <w:rsid w:val="00382793"/>
    <w:rsid w:val="00384E46"/>
    <w:rsid w:val="0038707E"/>
    <w:rsid w:val="0039459F"/>
    <w:rsid w:val="00395738"/>
    <w:rsid w:val="00395798"/>
    <w:rsid w:val="003C4491"/>
    <w:rsid w:val="003D4A40"/>
    <w:rsid w:val="003D5E7B"/>
    <w:rsid w:val="003D62C9"/>
    <w:rsid w:val="003E62D4"/>
    <w:rsid w:val="003F13B9"/>
    <w:rsid w:val="003F2A12"/>
    <w:rsid w:val="003F31C7"/>
    <w:rsid w:val="003F72ED"/>
    <w:rsid w:val="004138CC"/>
    <w:rsid w:val="004178C5"/>
    <w:rsid w:val="004179E3"/>
    <w:rsid w:val="00422705"/>
    <w:rsid w:val="00422A67"/>
    <w:rsid w:val="00427D5A"/>
    <w:rsid w:val="00452AD7"/>
    <w:rsid w:val="00454C96"/>
    <w:rsid w:val="0045651D"/>
    <w:rsid w:val="00467E20"/>
    <w:rsid w:val="00471A9F"/>
    <w:rsid w:val="00484DED"/>
    <w:rsid w:val="00487E3E"/>
    <w:rsid w:val="004961F0"/>
    <w:rsid w:val="00497939"/>
    <w:rsid w:val="004A35DE"/>
    <w:rsid w:val="004B4E58"/>
    <w:rsid w:val="004C3455"/>
    <w:rsid w:val="004D2AAA"/>
    <w:rsid w:val="004F0CA2"/>
    <w:rsid w:val="004F77AA"/>
    <w:rsid w:val="00505AB8"/>
    <w:rsid w:val="00506087"/>
    <w:rsid w:val="00516B42"/>
    <w:rsid w:val="005228EB"/>
    <w:rsid w:val="0052353D"/>
    <w:rsid w:val="005242AC"/>
    <w:rsid w:val="00530146"/>
    <w:rsid w:val="005359AB"/>
    <w:rsid w:val="0054183E"/>
    <w:rsid w:val="005447CE"/>
    <w:rsid w:val="005650E0"/>
    <w:rsid w:val="005718C9"/>
    <w:rsid w:val="005A519E"/>
    <w:rsid w:val="005A5A7A"/>
    <w:rsid w:val="005B5F5C"/>
    <w:rsid w:val="005C3DBF"/>
    <w:rsid w:val="005C461C"/>
    <w:rsid w:val="005D04D4"/>
    <w:rsid w:val="005D3940"/>
    <w:rsid w:val="005E356C"/>
    <w:rsid w:val="005E71E6"/>
    <w:rsid w:val="005F4B8D"/>
    <w:rsid w:val="005F6557"/>
    <w:rsid w:val="00605A09"/>
    <w:rsid w:val="00607852"/>
    <w:rsid w:val="00611E43"/>
    <w:rsid w:val="00634DCB"/>
    <w:rsid w:val="00650FA7"/>
    <w:rsid w:val="00661AEC"/>
    <w:rsid w:val="006657FF"/>
    <w:rsid w:val="00673AB2"/>
    <w:rsid w:val="00680878"/>
    <w:rsid w:val="00684E23"/>
    <w:rsid w:val="00695FCE"/>
    <w:rsid w:val="00697108"/>
    <w:rsid w:val="006A3F3A"/>
    <w:rsid w:val="006B2B88"/>
    <w:rsid w:val="006D46D3"/>
    <w:rsid w:val="006E5C22"/>
    <w:rsid w:val="006F2AF3"/>
    <w:rsid w:val="00703F60"/>
    <w:rsid w:val="00704209"/>
    <w:rsid w:val="0070525E"/>
    <w:rsid w:val="00713F02"/>
    <w:rsid w:val="007242B8"/>
    <w:rsid w:val="00743A54"/>
    <w:rsid w:val="007440C5"/>
    <w:rsid w:val="00744431"/>
    <w:rsid w:val="00750616"/>
    <w:rsid w:val="007553F9"/>
    <w:rsid w:val="00763BE2"/>
    <w:rsid w:val="00785611"/>
    <w:rsid w:val="00794740"/>
    <w:rsid w:val="00795D36"/>
    <w:rsid w:val="00796399"/>
    <w:rsid w:val="00797CC7"/>
    <w:rsid w:val="007A13CD"/>
    <w:rsid w:val="007A1894"/>
    <w:rsid w:val="007A71DE"/>
    <w:rsid w:val="007A79D5"/>
    <w:rsid w:val="007B4838"/>
    <w:rsid w:val="007C0189"/>
    <w:rsid w:val="007C3656"/>
    <w:rsid w:val="007D3556"/>
    <w:rsid w:val="007E1F7F"/>
    <w:rsid w:val="007E7C17"/>
    <w:rsid w:val="007F6A54"/>
    <w:rsid w:val="008012B8"/>
    <w:rsid w:val="0080469F"/>
    <w:rsid w:val="008048AF"/>
    <w:rsid w:val="00813348"/>
    <w:rsid w:val="0081715E"/>
    <w:rsid w:val="00820969"/>
    <w:rsid w:val="00824D5C"/>
    <w:rsid w:val="008309AA"/>
    <w:rsid w:val="008445EC"/>
    <w:rsid w:val="00845006"/>
    <w:rsid w:val="00856038"/>
    <w:rsid w:val="008570FA"/>
    <w:rsid w:val="008577CD"/>
    <w:rsid w:val="0085797F"/>
    <w:rsid w:val="00860D42"/>
    <w:rsid w:val="00872EB6"/>
    <w:rsid w:val="008855AD"/>
    <w:rsid w:val="008A7A6E"/>
    <w:rsid w:val="008B44B3"/>
    <w:rsid w:val="008C24BB"/>
    <w:rsid w:val="008F1428"/>
    <w:rsid w:val="008F2AF9"/>
    <w:rsid w:val="008F5EDC"/>
    <w:rsid w:val="0090140E"/>
    <w:rsid w:val="00920429"/>
    <w:rsid w:val="00921C08"/>
    <w:rsid w:val="00925DF1"/>
    <w:rsid w:val="00931114"/>
    <w:rsid w:val="009447BF"/>
    <w:rsid w:val="009453DC"/>
    <w:rsid w:val="00947A20"/>
    <w:rsid w:val="009563A3"/>
    <w:rsid w:val="00960799"/>
    <w:rsid w:val="00967904"/>
    <w:rsid w:val="0097054F"/>
    <w:rsid w:val="00970D70"/>
    <w:rsid w:val="00982C1D"/>
    <w:rsid w:val="0099342B"/>
    <w:rsid w:val="0099635C"/>
    <w:rsid w:val="009A7BC6"/>
    <w:rsid w:val="009B70F6"/>
    <w:rsid w:val="009C0C65"/>
    <w:rsid w:val="009D4755"/>
    <w:rsid w:val="009F0D8A"/>
    <w:rsid w:val="00A07131"/>
    <w:rsid w:val="00A13241"/>
    <w:rsid w:val="00A17853"/>
    <w:rsid w:val="00A24EE1"/>
    <w:rsid w:val="00A25157"/>
    <w:rsid w:val="00A33CA0"/>
    <w:rsid w:val="00A33E7E"/>
    <w:rsid w:val="00A35ED6"/>
    <w:rsid w:val="00A40020"/>
    <w:rsid w:val="00A42123"/>
    <w:rsid w:val="00A75100"/>
    <w:rsid w:val="00A90DD1"/>
    <w:rsid w:val="00A94A64"/>
    <w:rsid w:val="00A94FE1"/>
    <w:rsid w:val="00A9556E"/>
    <w:rsid w:val="00AA3877"/>
    <w:rsid w:val="00AB5CB7"/>
    <w:rsid w:val="00AB5F2D"/>
    <w:rsid w:val="00AD3134"/>
    <w:rsid w:val="00B16345"/>
    <w:rsid w:val="00B22AF4"/>
    <w:rsid w:val="00B26512"/>
    <w:rsid w:val="00B30226"/>
    <w:rsid w:val="00B35AF8"/>
    <w:rsid w:val="00B44738"/>
    <w:rsid w:val="00B61D68"/>
    <w:rsid w:val="00B62C4C"/>
    <w:rsid w:val="00B656F0"/>
    <w:rsid w:val="00B71000"/>
    <w:rsid w:val="00B71077"/>
    <w:rsid w:val="00B80E56"/>
    <w:rsid w:val="00B9112B"/>
    <w:rsid w:val="00B94872"/>
    <w:rsid w:val="00BC0333"/>
    <w:rsid w:val="00BE5402"/>
    <w:rsid w:val="00BE75A8"/>
    <w:rsid w:val="00BF5FF0"/>
    <w:rsid w:val="00C03226"/>
    <w:rsid w:val="00C06B54"/>
    <w:rsid w:val="00C17925"/>
    <w:rsid w:val="00C270BF"/>
    <w:rsid w:val="00C35C4A"/>
    <w:rsid w:val="00C52BC2"/>
    <w:rsid w:val="00C533C5"/>
    <w:rsid w:val="00C537ED"/>
    <w:rsid w:val="00C54205"/>
    <w:rsid w:val="00C575AC"/>
    <w:rsid w:val="00C72411"/>
    <w:rsid w:val="00C83510"/>
    <w:rsid w:val="00C8564B"/>
    <w:rsid w:val="00C86DC4"/>
    <w:rsid w:val="00C92999"/>
    <w:rsid w:val="00CA3CFB"/>
    <w:rsid w:val="00CA438B"/>
    <w:rsid w:val="00CC24E6"/>
    <w:rsid w:val="00CD4C8E"/>
    <w:rsid w:val="00CE2AF9"/>
    <w:rsid w:val="00CE4515"/>
    <w:rsid w:val="00CF6430"/>
    <w:rsid w:val="00CF759B"/>
    <w:rsid w:val="00D00378"/>
    <w:rsid w:val="00D025A0"/>
    <w:rsid w:val="00D04099"/>
    <w:rsid w:val="00D10D64"/>
    <w:rsid w:val="00D1546D"/>
    <w:rsid w:val="00D2371C"/>
    <w:rsid w:val="00D23BC1"/>
    <w:rsid w:val="00D36D11"/>
    <w:rsid w:val="00D41B4D"/>
    <w:rsid w:val="00D45D70"/>
    <w:rsid w:val="00D57264"/>
    <w:rsid w:val="00D601CB"/>
    <w:rsid w:val="00D83092"/>
    <w:rsid w:val="00D87A89"/>
    <w:rsid w:val="00D907D4"/>
    <w:rsid w:val="00D90A66"/>
    <w:rsid w:val="00D91766"/>
    <w:rsid w:val="00D94DCE"/>
    <w:rsid w:val="00DB0FA8"/>
    <w:rsid w:val="00DB7AE2"/>
    <w:rsid w:val="00DE0260"/>
    <w:rsid w:val="00DE3B3B"/>
    <w:rsid w:val="00E023B9"/>
    <w:rsid w:val="00E07A60"/>
    <w:rsid w:val="00E11E6B"/>
    <w:rsid w:val="00E17C64"/>
    <w:rsid w:val="00E203B6"/>
    <w:rsid w:val="00E2380B"/>
    <w:rsid w:val="00E31354"/>
    <w:rsid w:val="00E4427F"/>
    <w:rsid w:val="00E47A1C"/>
    <w:rsid w:val="00E5705E"/>
    <w:rsid w:val="00E644B1"/>
    <w:rsid w:val="00E66E9B"/>
    <w:rsid w:val="00E97BD9"/>
    <w:rsid w:val="00EB686D"/>
    <w:rsid w:val="00EC3934"/>
    <w:rsid w:val="00EC6323"/>
    <w:rsid w:val="00ED6DAA"/>
    <w:rsid w:val="00EE1847"/>
    <w:rsid w:val="00EE6080"/>
    <w:rsid w:val="00F000F4"/>
    <w:rsid w:val="00F124BB"/>
    <w:rsid w:val="00F15181"/>
    <w:rsid w:val="00F16D5D"/>
    <w:rsid w:val="00F173E8"/>
    <w:rsid w:val="00F22B87"/>
    <w:rsid w:val="00F243B6"/>
    <w:rsid w:val="00F31DEC"/>
    <w:rsid w:val="00F32E31"/>
    <w:rsid w:val="00F32F72"/>
    <w:rsid w:val="00F50197"/>
    <w:rsid w:val="00F5629D"/>
    <w:rsid w:val="00F63B97"/>
    <w:rsid w:val="00F85090"/>
    <w:rsid w:val="00F92947"/>
    <w:rsid w:val="00FA31FB"/>
    <w:rsid w:val="00FB030B"/>
    <w:rsid w:val="00FB545C"/>
    <w:rsid w:val="00FC14CA"/>
    <w:rsid w:val="00FC4D85"/>
    <w:rsid w:val="00FD2721"/>
    <w:rsid w:val="00FF0C4E"/>
    <w:rsid w:val="00FF0E12"/>
    <w:rsid w:val="00FF4472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53CB9"/>
    <w:rPr>
      <w:rFonts w:ascii="Frutiger 45 Light" w:hAnsi="Frutiger 45 Light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D27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B686D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sid w:val="00293212"/>
    <w:rPr>
      <w:sz w:val="16"/>
      <w:szCs w:val="16"/>
    </w:rPr>
  </w:style>
  <w:style w:type="paragraph" w:styleId="Kommentartext">
    <w:name w:val="annotation text"/>
    <w:basedOn w:val="Standard"/>
    <w:semiHidden/>
    <w:rsid w:val="00293212"/>
  </w:style>
  <w:style w:type="paragraph" w:styleId="Kommentarthema">
    <w:name w:val="annotation subject"/>
    <w:basedOn w:val="Kommentartext"/>
    <w:next w:val="Kommentartext"/>
    <w:semiHidden/>
    <w:rsid w:val="00293212"/>
    <w:rPr>
      <w:b/>
      <w:bCs/>
    </w:rPr>
  </w:style>
  <w:style w:type="paragraph" w:styleId="Sprechblasentext">
    <w:name w:val="Balloon Text"/>
    <w:basedOn w:val="Standard"/>
    <w:semiHidden/>
    <w:rsid w:val="00293212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813348"/>
    <w:rPr>
      <w:rFonts w:ascii="Frutiger 45 Light" w:hAnsi="Frutiger 45 Light"/>
      <w:lang w:eastAsia="de-DE"/>
    </w:rPr>
  </w:style>
  <w:style w:type="paragraph" w:customStyle="1" w:styleId="EinfacherAbsatz">
    <w:name w:val="[Einfacher Absatz]"/>
    <w:basedOn w:val="Standard"/>
    <w:uiPriority w:val="99"/>
    <w:rsid w:val="00813348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  <w:lang w:val="de-DE" w:eastAsia="de-CH"/>
    </w:rPr>
  </w:style>
  <w:style w:type="table" w:styleId="Tabellenraster">
    <w:name w:val="Table Grid"/>
    <w:basedOn w:val="NormaleTabelle"/>
    <w:uiPriority w:val="59"/>
    <w:rsid w:val="00FB5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semiHidden/>
    <w:rsid w:val="00FD2721"/>
    <w:rPr>
      <w:rFonts w:asciiTheme="majorHAnsi" w:eastAsiaTheme="majorEastAsia" w:hAnsiTheme="majorHAnsi" w:cstheme="majorBidi"/>
      <w:i/>
      <w:iCs/>
      <w:color w:val="243F60" w:themeColor="accent1" w:themeShade="7F"/>
      <w:lang w:eastAsia="de-DE"/>
    </w:rPr>
  </w:style>
  <w:style w:type="paragraph" w:styleId="Listenabsatz">
    <w:name w:val="List Paragraph"/>
    <w:basedOn w:val="Standard"/>
    <w:uiPriority w:val="34"/>
    <w:qFormat/>
    <w:rsid w:val="006971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53CB9"/>
    <w:rPr>
      <w:rFonts w:ascii="Frutiger 45 Light" w:hAnsi="Frutiger 45 Light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FD27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B686D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rsid w:val="00293212"/>
    <w:rPr>
      <w:sz w:val="16"/>
      <w:szCs w:val="16"/>
    </w:rPr>
  </w:style>
  <w:style w:type="paragraph" w:styleId="Kommentartext">
    <w:name w:val="annotation text"/>
    <w:basedOn w:val="Standard"/>
    <w:semiHidden/>
    <w:rsid w:val="00293212"/>
  </w:style>
  <w:style w:type="paragraph" w:styleId="Kommentarthema">
    <w:name w:val="annotation subject"/>
    <w:basedOn w:val="Kommentartext"/>
    <w:next w:val="Kommentartext"/>
    <w:semiHidden/>
    <w:rsid w:val="00293212"/>
    <w:rPr>
      <w:b/>
      <w:bCs/>
    </w:rPr>
  </w:style>
  <w:style w:type="paragraph" w:styleId="Sprechblasentext">
    <w:name w:val="Balloon Text"/>
    <w:basedOn w:val="Standard"/>
    <w:semiHidden/>
    <w:rsid w:val="00293212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813348"/>
    <w:rPr>
      <w:rFonts w:ascii="Frutiger 45 Light" w:hAnsi="Frutiger 45 Light"/>
      <w:lang w:eastAsia="de-DE"/>
    </w:rPr>
  </w:style>
  <w:style w:type="paragraph" w:customStyle="1" w:styleId="EinfacherAbsatz">
    <w:name w:val="[Einfacher Absatz]"/>
    <w:basedOn w:val="Standard"/>
    <w:uiPriority w:val="99"/>
    <w:rsid w:val="00813348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  <w:lang w:val="de-DE" w:eastAsia="de-CH"/>
    </w:rPr>
  </w:style>
  <w:style w:type="table" w:styleId="Tabellenraster">
    <w:name w:val="Table Grid"/>
    <w:basedOn w:val="NormaleTabelle"/>
    <w:uiPriority w:val="59"/>
    <w:rsid w:val="00FB5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semiHidden/>
    <w:rsid w:val="00FD2721"/>
    <w:rPr>
      <w:rFonts w:asciiTheme="majorHAnsi" w:eastAsiaTheme="majorEastAsia" w:hAnsiTheme="majorHAnsi" w:cstheme="majorBidi"/>
      <w:i/>
      <w:iCs/>
      <w:color w:val="243F60" w:themeColor="accent1" w:themeShade="7F"/>
      <w:lang w:eastAsia="de-DE"/>
    </w:rPr>
  </w:style>
  <w:style w:type="paragraph" w:styleId="Listenabsatz">
    <w:name w:val="List Paragraph"/>
    <w:basedOn w:val="Standard"/>
    <w:uiPriority w:val="34"/>
    <w:qFormat/>
    <w:rsid w:val="00697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5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5B94B-905D-4CFD-A190-B726682D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E18EC911.dotm</Template>
  <TotalTime>0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Fax STV</vt:lpstr>
    </vt:vector>
  </TitlesOfParts>
  <Manager>Geschäftsstelle STV Aarau</Manager>
  <Company>Schweizerischer Turnverband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Fax STV</dc:title>
  <dc:creator>Cornelia Schaad</dc:creator>
  <cp:lastModifiedBy>Hohl Lukas</cp:lastModifiedBy>
  <cp:revision>3</cp:revision>
  <cp:lastPrinted>2015-04-20T07:55:00Z</cp:lastPrinted>
  <dcterms:created xsi:type="dcterms:W3CDTF">2015-08-26T09:26:00Z</dcterms:created>
  <dcterms:modified xsi:type="dcterms:W3CDTF">2015-08-26T09:30:00Z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rstellt von">
    <vt:lpwstr>hr/eml</vt:lpwstr>
  </property>
  <property fmtid="{D5CDD505-2E9C-101B-9397-08002B2CF9AE}" pid="3" name="Version 1.1">
    <vt:lpwstr>01.01.2007</vt:lpwstr>
  </property>
</Properties>
</file>